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4825"/>
        <w:gridCol w:w="4860"/>
      </w:tblGrid>
      <w:tr w:rsidR="00F627CE" w:rsidRPr="00AA595F" w:rsidTr="00623BAC">
        <w:tc>
          <w:tcPr>
            <w:tcW w:w="14400" w:type="dxa"/>
            <w:gridSpan w:val="3"/>
            <w:tcBorders>
              <w:top w:val="single" w:sz="24" w:space="0" w:color="808080" w:themeColor="background1" w:themeShade="80"/>
              <w:bottom w:val="single" w:sz="24" w:space="0" w:color="808080" w:themeColor="background1" w:themeShade="80"/>
            </w:tcBorders>
            <w:vAlign w:val="center"/>
          </w:tcPr>
          <w:p w:rsidR="00D90CAB" w:rsidRPr="00AA595F" w:rsidRDefault="00433028" w:rsidP="007C5013">
            <w:pPr>
              <w:pStyle w:val="Titel"/>
              <w:jc w:val="left"/>
            </w:pPr>
            <w:sdt>
              <w:sdtPr>
                <w:alias w:val="Titel"/>
                <w:tag w:val=""/>
                <w:id w:val="-562411520"/>
                <w:placeholder>
                  <w:docPart w:val="E3FF256D72A2434E909B63718E7339A6"/>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t>K</w:t>
                </w:r>
                <w:r w:rsidR="00D070B0">
                  <w:t>3</w:t>
                </w:r>
                <w:r>
                  <w:t>’tje Hanne stopt!</w:t>
                </w:r>
              </w:sdtContent>
            </w:sdt>
          </w:p>
        </w:tc>
      </w:tr>
      <w:tr w:rsidR="00F627CE" w:rsidRPr="00AA595F" w:rsidTr="00623BAC">
        <w:tc>
          <w:tcPr>
            <w:tcW w:w="14400" w:type="dxa"/>
            <w:gridSpan w:val="3"/>
            <w:tcBorders>
              <w:top w:val="single" w:sz="24" w:space="0" w:color="808080" w:themeColor="background1" w:themeShade="80"/>
            </w:tcBorders>
            <w:tcMar>
              <w:top w:w="432" w:type="dxa"/>
              <w:bottom w:w="432" w:type="dxa"/>
            </w:tcMar>
            <w:vAlign w:val="center"/>
          </w:tcPr>
          <w:p w:rsidR="00D90CAB" w:rsidRPr="00AA595F" w:rsidRDefault="00820CD0" w:rsidP="00A4086C">
            <w:pPr>
              <w:pStyle w:val="Ondertitel"/>
            </w:pPr>
            <w:r>
              <w:t>Waarom en Hoe</w:t>
            </w:r>
          </w:p>
        </w:tc>
      </w:tr>
      <w:tr w:rsidR="001118D2" w:rsidRPr="00AA595F" w:rsidTr="00623BAC">
        <w:tc>
          <w:tcPr>
            <w:tcW w:w="14400" w:type="dxa"/>
            <w:gridSpan w:val="3"/>
            <w:tcBorders>
              <w:top w:val="single" w:sz="24" w:space="0" w:color="808080" w:themeColor="background1" w:themeShade="80"/>
            </w:tcBorders>
            <w:tcMar>
              <w:top w:w="432" w:type="dxa"/>
              <w:bottom w:w="432" w:type="dxa"/>
            </w:tcMar>
            <w:vAlign w:val="center"/>
          </w:tcPr>
          <w:p w:rsidR="001118D2" w:rsidRDefault="001118D2" w:rsidP="00A4086C">
            <w:pPr>
              <w:pStyle w:val="Ondertitel"/>
            </w:pPr>
          </w:p>
        </w:tc>
      </w:tr>
      <w:tr w:rsidR="001118D2" w:rsidRPr="00AA595F" w:rsidTr="00C366EE">
        <w:trPr>
          <w:trHeight w:val="80"/>
        </w:trPr>
        <w:tc>
          <w:tcPr>
            <w:tcW w:w="4715" w:type="dxa"/>
            <w:vMerge w:val="restart"/>
            <w:tcMar>
              <w:bottom w:w="403" w:type="dxa"/>
            </w:tcMar>
          </w:tcPr>
          <w:p w:rsidR="003204C4" w:rsidRPr="00AA595F" w:rsidRDefault="00820CD0" w:rsidP="00E674D6">
            <w:r>
              <w:rPr>
                <w:noProof/>
              </w:rPr>
              <w:drawing>
                <wp:inline distT="0" distB="0" distL="0" distR="0">
                  <wp:extent cx="1895475" cy="1231565"/>
                  <wp:effectExtent l="323850" t="323850" r="314325" b="330835"/>
                  <wp:docPr id="1" name="Afbeelding 1" descr="Zien: zwangere Hanne straalt in nieuwe clip van K3 | TAG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n: zwangere Hanne straalt in nieuwe clip van K3 | TAGM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909" cy="12376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204C4" w:rsidRPr="00AA595F" w:rsidRDefault="00820CD0" w:rsidP="00A4086C">
            <w:pPr>
              <w:pStyle w:val="Afbeeldingsbijschrift"/>
            </w:pPr>
            <w:r>
              <w:t>Hier een foto met zwangere Hanne.</w:t>
            </w:r>
          </w:p>
          <w:p w:rsidR="003204C4" w:rsidRPr="00AA595F" w:rsidRDefault="00433028" w:rsidP="00A4086C">
            <w:pPr>
              <w:pStyle w:val="Kop2"/>
            </w:pPr>
            <w:sdt>
              <w:sdtPr>
                <w:id w:val="-798068783"/>
                <w:placeholder>
                  <w:docPart w:val="648FF7F01E5544DD88C4D5481A4D9566"/>
                </w:placeholder>
                <w15:appearance w15:val="hidden"/>
                <w:text w:multiLine="1"/>
              </w:sdtPr>
              <w:sdtContent>
                <w:r w:rsidR="001118D2">
                  <w:t>Hoelang al?</w:t>
                </w:r>
              </w:sdtContent>
            </w:sdt>
          </w:p>
          <w:p w:rsidR="001118D2" w:rsidRPr="001118D2" w:rsidRDefault="001118D2" w:rsidP="001118D2">
            <w:pPr>
              <w:pStyle w:val="Naamauteur"/>
            </w:pPr>
            <w:r>
              <w:t>Naam : Hanne verbruggen               Datum : 31-10-22</w:t>
            </w:r>
          </w:p>
          <w:p w:rsidR="003204C4" w:rsidRDefault="001118D2" w:rsidP="00A4086C">
            <w:r>
              <w:t>Het begon tijdens een foto op Instagram account van Hanne Verbruggen. Ze heeft daar een foto geplaatst met een echo van haar allereerste kindje. Er lag ook een soort lijstje bij met dat ze in begin december is uitgerekend. Iedereen reageerde gelijk enthousiast en blij. Je zag het eerst nog niet zo goed. Ze deed nog een paar shows bij de Kom erbij show in België en daarna was het pauze. Het was ook de bedoeling dat ze met z’n drieën gingen optreden met een live band in Middelkerke en met een zomertour gingen starten. In de loop der tijd zag je wel steeds meer verandering bij de buik van Hanne.</w:t>
            </w:r>
          </w:p>
          <w:p w:rsidR="001118D2" w:rsidRDefault="001118D2" w:rsidP="00A4086C">
            <w:r>
              <w:t>Heel veel fans reageerden daar door enthousiast.</w:t>
            </w:r>
          </w:p>
          <w:p w:rsidR="001118D2" w:rsidRPr="00AA595F" w:rsidRDefault="001118D2" w:rsidP="00A4086C">
            <w:r>
              <w:t>Het was voor de fans ook wel heel erg bijzonder om te zien hoe dat allemaal veranderd. Toen de tour weer van start ging in Nederland ging het nog wel goed met Hanne. Maar er moesten wel kleine aanpassingen komen in de tour.</w:t>
            </w:r>
          </w:p>
          <w:p w:rsidR="00172E4F" w:rsidRPr="00AA595F" w:rsidRDefault="001118D2" w:rsidP="00A4086C">
            <w:r>
              <w:rPr>
                <w:noProof/>
              </w:rPr>
              <w:drawing>
                <wp:inline distT="0" distB="0" distL="0" distR="0">
                  <wp:extent cx="2952750" cy="1968500"/>
                  <wp:effectExtent l="0" t="0" r="0" b="0"/>
                  <wp:docPr id="2" name="Afbeelding 2" descr="Hanne moet rusten op doktersvoorschrift en kan geen verdere shows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e moet rusten op doktersvoorschrift en kan geen verdere shows spel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978" cy="1968652"/>
                          </a:xfrm>
                          <a:prstGeom prst="rect">
                            <a:avLst/>
                          </a:prstGeom>
                          <a:ln>
                            <a:noFill/>
                          </a:ln>
                          <a:effectLst>
                            <a:softEdge rad="112500"/>
                          </a:effectLst>
                        </pic:spPr>
                      </pic:pic>
                    </a:graphicData>
                  </a:graphic>
                </wp:inline>
              </w:drawing>
            </w:r>
          </w:p>
          <w:p w:rsidR="003204C4" w:rsidRPr="001A51D5" w:rsidRDefault="001A51D5" w:rsidP="000F71CB">
            <w:pPr>
              <w:rPr>
                <w:b/>
              </w:rPr>
            </w:pPr>
            <w:r>
              <w:rPr>
                <w:b/>
              </w:rPr>
              <w:t>De allereerste keer “ Vleugels “.</w:t>
            </w:r>
          </w:p>
          <w:p w:rsidR="003204C4" w:rsidRPr="00AA595F" w:rsidRDefault="003204C4" w:rsidP="005F7E8C">
            <w:pPr>
              <w:pStyle w:val="Afbeeldingsbijschrift"/>
            </w:pPr>
          </w:p>
        </w:tc>
        <w:tc>
          <w:tcPr>
            <w:tcW w:w="9685" w:type="dxa"/>
            <w:gridSpan w:val="2"/>
            <w:tcMar>
              <w:left w:w="288" w:type="dxa"/>
            </w:tcMar>
          </w:tcPr>
          <w:p w:rsidR="003204C4" w:rsidRPr="00AA595F" w:rsidRDefault="001118D2" w:rsidP="000F71CB">
            <w:r>
              <w:rPr>
                <w:noProof/>
              </w:rPr>
              <w:lastRenderedPageBreak/>
              <w:drawing>
                <wp:inline distT="0" distB="0" distL="0" distR="0">
                  <wp:extent cx="5257800" cy="3505200"/>
                  <wp:effectExtent l="171450" t="152400" r="152400" b="152400"/>
                  <wp:docPr id="3" name="Afbeelding 3" descr="Kinderen sluiten nieuw K3'tje Julia in hun hart na vuurdoop in Hasselt:  “Echt kippenvel gehad” (Hasselt) | Het Belang van Limburg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eren sluiten nieuw K3'tje Julia in hun hart na vuurdoop in Hasselt:  “Echt kippenvel gehad” (Hasselt) | Het Belang van Limburg Mob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505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04C4" w:rsidRPr="00AA595F" w:rsidRDefault="001118D2" w:rsidP="00B70471">
            <w:pPr>
              <w:pStyle w:val="Afbeeldingsbijschrift"/>
            </w:pPr>
            <w:r>
              <w:t>Ook dansen is lastig voor zwangere Hanne!</w:t>
            </w:r>
          </w:p>
          <w:p w:rsidR="003204C4" w:rsidRPr="00AA595F" w:rsidRDefault="00426B38" w:rsidP="003204C4">
            <w:pPr>
              <w:pStyle w:val="Kop1"/>
            </w:pPr>
            <w:r>
              <w:t>Kom erbij tour aangepast voor Hanne!</w:t>
            </w:r>
          </w:p>
        </w:tc>
      </w:tr>
      <w:tr w:rsidR="001118D2" w:rsidRPr="00AA595F" w:rsidTr="00623BAC">
        <w:tc>
          <w:tcPr>
            <w:tcW w:w="4715" w:type="dxa"/>
            <w:vMerge/>
            <w:tcMar>
              <w:bottom w:w="403" w:type="dxa"/>
            </w:tcMar>
          </w:tcPr>
          <w:p w:rsidR="003204C4" w:rsidRPr="00AA595F" w:rsidRDefault="003204C4" w:rsidP="00E674D6">
            <w:pPr>
              <w:rPr>
                <w:lang w:eastAsia="en-AU"/>
              </w:rPr>
            </w:pPr>
          </w:p>
        </w:tc>
        <w:tc>
          <w:tcPr>
            <w:tcW w:w="4825" w:type="dxa"/>
            <w:tcMar>
              <w:left w:w="288" w:type="dxa"/>
            </w:tcMar>
          </w:tcPr>
          <w:p w:rsidR="003204C4" w:rsidRPr="00AA595F" w:rsidRDefault="00426B38" w:rsidP="003204C4">
            <w:pPr>
              <w:pStyle w:val="Naamauteur"/>
            </w:pPr>
            <w:r>
              <w:t>Naam : Hanne verbuggen &amp; Marthe de pillecyn</w:t>
            </w:r>
          </w:p>
          <w:p w:rsidR="003204C4" w:rsidRDefault="00426B38" w:rsidP="00172E4F">
            <w:r>
              <w:t>Het is de fans wel opgevallen dat Hanne Verbruggen zwanger is. Ook bij de nieuwe videoclip Vleugels viel het de meeste fans op.</w:t>
            </w:r>
          </w:p>
          <w:p w:rsidR="00426B38" w:rsidRDefault="00426B38" w:rsidP="00172E4F">
            <w:r>
              <w:t xml:space="preserve">Hanne heeft zelf ook gezegd dat ze zoveel mogelijk wil doorgaan met optreden. Maar als het niet meer lukt gaan we met z’n allen een oplossing zoeken. Dat hebben ze gedaan bij de tour in Nederland. Ze hebben de shows zo gemaakt </w:t>
            </w:r>
            <w:r w:rsidR="008F08A8">
              <w:t>dat Hanne gewoon mee kan dansen.</w:t>
            </w:r>
          </w:p>
          <w:p w:rsidR="008F08A8" w:rsidRDefault="008F08A8" w:rsidP="00172E4F">
            <w:r>
              <w:t>Ook sommige danspasjes dansten ze niet meer.</w:t>
            </w:r>
          </w:p>
          <w:p w:rsidR="006D0BB0" w:rsidRDefault="001A51D5" w:rsidP="00172E4F">
            <w:r>
              <w:t>Zo hebben ze ook sommige dansers andere dansjes laten doen zodat Hanne niet meer de lucht in gaat maar daarin plaats Julia. Maar ook dat heeft ze maar een paar shows</w:t>
            </w:r>
          </w:p>
          <w:p w:rsidR="001A51D5" w:rsidRPr="00AA595F" w:rsidRDefault="001A51D5" w:rsidP="00172E4F">
            <w:r>
              <w:t>volgehouden. We hebben ook in een vlog van Marissa Loos ( K3 On tour ) gezien dat Hanne</w:t>
            </w:r>
          </w:p>
        </w:tc>
        <w:tc>
          <w:tcPr>
            <w:tcW w:w="4860" w:type="dxa"/>
            <w:tcMar>
              <w:left w:w="288" w:type="dxa"/>
            </w:tcMar>
          </w:tcPr>
          <w:p w:rsidR="003204C4" w:rsidRPr="00AA595F" w:rsidRDefault="001A51D5" w:rsidP="00172E4F">
            <w:pPr>
              <w:rPr>
                <w:noProof/>
              </w:rPr>
            </w:pPr>
            <w:r>
              <w:t xml:space="preserve">helemaal uitgeput was tussen het stukje van: Frans liedje en Jij bent mijn Gigi. Het bleek ook dat Studio 100 heeft gezegd dat Hanne er ook gewoon mag staan zonder te dansen. Maar wat deed ze? Ze danste toch nog gewoon mee met de liedjes. Maar ze zij ook “ Ik ben hier om te dansen en niet om te zitten. En ik vind het ook leuk om te dansen. “. Het is nu dan ook een hele tijd gelukt om Hanne gewoon te laten dansen maar dat heeft maar 6-8 weken geduurd. Ze heeft ook in de zomervakantie heel veel opgetreden. Zo hebben ze door heel veel landen met een zomershow gedaan. En ze hebben ook nog live opgetreden met een live band in Middelkerke. Zo hebben ze ook nog Meet &amp; Greets gedaan. En ze hebben ook heel veel nieuwe mercendise. </w:t>
            </w:r>
          </w:p>
        </w:tc>
      </w:tr>
      <w:tr w:rsidR="005343CD" w:rsidRPr="00AA595F" w:rsidTr="00623BAC">
        <w:tc>
          <w:tcPr>
            <w:tcW w:w="14400" w:type="dxa"/>
            <w:gridSpan w:val="3"/>
            <w:tcBorders>
              <w:top w:val="single" w:sz="24" w:space="0" w:color="808080" w:themeColor="background1" w:themeShade="80"/>
            </w:tcBorders>
            <w:tcMar>
              <w:top w:w="187" w:type="dxa"/>
              <w:bottom w:w="230" w:type="dxa"/>
            </w:tcMar>
          </w:tcPr>
          <w:p w:rsidR="005343CD" w:rsidRPr="00AA595F" w:rsidRDefault="00C366EE" w:rsidP="000E3FFB">
            <w:pPr>
              <w:pStyle w:val="Kopteksteditie"/>
            </w:pPr>
            <w:r>
              <w:rPr>
                <w:noProof/>
              </w:rPr>
              <w:drawing>
                <wp:inline distT="0" distB="0" distL="0" distR="0">
                  <wp:extent cx="2747973" cy="1830573"/>
                  <wp:effectExtent l="304800" t="438150" r="300355" b="474980"/>
                  <wp:docPr id="5" name="Afbeelding 5" descr="K3 onthult naam van nieuwe show én album: Vleugels - Musical V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 onthult naam van nieuwe show én album: Vleugels - Musical Vib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900000">
                            <a:off x="0" y="0"/>
                            <a:ext cx="2765474" cy="1842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3293228" cy="1847215"/>
                  <wp:effectExtent l="19050" t="0" r="21590" b="553085"/>
                  <wp:docPr id="7" name="Afbeelding 7" descr="K3 Show – Kom Erb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3 Show – Kom Erbij!"/>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6393" cy="1882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118D2" w:rsidRPr="00AA595F" w:rsidTr="005711A8">
        <w:tc>
          <w:tcPr>
            <w:tcW w:w="4715" w:type="dxa"/>
          </w:tcPr>
          <w:p w:rsidR="006E596E" w:rsidRPr="00AA595F" w:rsidRDefault="006E596E" w:rsidP="00200FA9">
            <w:pPr>
              <w:pStyle w:val="Subtiteleditie"/>
            </w:pPr>
          </w:p>
        </w:tc>
        <w:tc>
          <w:tcPr>
            <w:tcW w:w="4825" w:type="dxa"/>
            <w:tcMar>
              <w:left w:w="288" w:type="dxa"/>
              <w:right w:w="0" w:type="dxa"/>
            </w:tcMar>
          </w:tcPr>
          <w:p w:rsidR="006E596E" w:rsidRPr="00AA595F" w:rsidRDefault="006E596E" w:rsidP="00200FA9">
            <w:pPr>
              <w:pStyle w:val="Subtiteleditie"/>
            </w:pPr>
          </w:p>
        </w:tc>
        <w:tc>
          <w:tcPr>
            <w:tcW w:w="4860" w:type="dxa"/>
            <w:tcMar>
              <w:left w:w="288" w:type="dxa"/>
            </w:tcMar>
          </w:tcPr>
          <w:p w:rsidR="006E596E" w:rsidRPr="00AA595F" w:rsidRDefault="006E596E" w:rsidP="00200FA9">
            <w:pPr>
              <w:pStyle w:val="Subtiteleditie"/>
            </w:pPr>
          </w:p>
        </w:tc>
      </w:tr>
    </w:tbl>
    <w:p w:rsidR="00F87C24" w:rsidRPr="00AA595F" w:rsidRDefault="00F87C24" w:rsidP="00F87C24">
      <w:pPr>
        <w:rPr>
          <w:lang w:bidi="nl-NL"/>
        </w:rPr>
      </w:pPr>
    </w:p>
    <w:tbl>
      <w:tblPr>
        <w:tblW w:w="5049" w:type="pct"/>
        <w:tblInd w:w="-142" w:type="dxa"/>
        <w:tblCellMar>
          <w:left w:w="0" w:type="dxa"/>
          <w:right w:w="0" w:type="dxa"/>
        </w:tblCellMar>
        <w:tblLook w:val="04A0" w:firstRow="1" w:lastRow="0" w:firstColumn="1" w:lastColumn="0" w:noHBand="0" w:noVBand="1"/>
      </w:tblPr>
      <w:tblGrid>
        <w:gridCol w:w="5002"/>
        <w:gridCol w:w="5040"/>
        <w:gridCol w:w="4499"/>
      </w:tblGrid>
      <w:tr w:rsidR="00C722CA" w:rsidRPr="00AA595F" w:rsidTr="006D0BB0">
        <w:trPr>
          <w:trHeight w:val="250"/>
        </w:trPr>
        <w:tc>
          <w:tcPr>
            <w:tcW w:w="10042" w:type="dxa"/>
            <w:gridSpan w:val="2"/>
            <w:tcBorders>
              <w:top w:val="single" w:sz="24" w:space="0" w:color="808080" w:themeColor="background1" w:themeShade="80"/>
            </w:tcBorders>
            <w:tcMar>
              <w:top w:w="259" w:type="dxa"/>
              <w:bottom w:w="259" w:type="dxa"/>
              <w:right w:w="360" w:type="dxa"/>
            </w:tcMar>
          </w:tcPr>
          <w:p w:rsidR="00C722CA" w:rsidRPr="00AD3818" w:rsidRDefault="00AB13A5" w:rsidP="00C722CA">
            <w:pPr>
              <w:pStyle w:val="Trefwoord"/>
              <w:rPr>
                <w:lang w:val="en-US"/>
              </w:rPr>
            </w:pPr>
            <w:r w:rsidRPr="00AA595F">
              <w:rPr>
                <w:noProof/>
                <w:lang w:bidi="nl-NL"/>
              </w:rPr>
              <mc:AlternateContent>
                <mc:Choice Requires="wps">
                  <w:drawing>
                    <wp:anchor distT="0" distB="0" distL="114300" distR="114300" simplePos="0" relativeHeight="251684864" behindDoc="1" locked="0" layoutInCell="1" allowOverlap="1" wp14:anchorId="3179A6D2" wp14:editId="10B5BD67">
                      <wp:simplePos x="0" y="0"/>
                      <wp:positionH relativeFrom="column">
                        <wp:posOffset>6124575</wp:posOffset>
                      </wp:positionH>
                      <wp:positionV relativeFrom="paragraph">
                        <wp:posOffset>-95885</wp:posOffset>
                      </wp:positionV>
                      <wp:extent cx="3475990" cy="8620125"/>
                      <wp:effectExtent l="0" t="0" r="0" b="9525"/>
                      <wp:wrapNone/>
                      <wp:docPr id="4" name="Rechthoe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8620125"/>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3B963F" id="Rechthoek 49" o:spid="_x0000_s1026" style="position:absolute;margin-left:482.25pt;margin-top:-7.55pt;width:273.7pt;height:67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" fillcolor="#eeece1 [3214]" stroked="f"/>
                  </w:pict>
                </mc:Fallback>
              </mc:AlternateContent>
            </w:r>
            <w:sdt>
              <w:sdtPr>
                <w:id w:val="104385116"/>
                <w:placeholder>
                  <w:docPart w:val="18FDED81B7894DA5A2BB4DAA6C9268DB"/>
                </w:placeholder>
                <w:temporary/>
                <w:showingPlcHdr/>
                <w15:appearance w15:val="hidden"/>
                <w:text/>
              </w:sdtPr>
              <w:sdtContent>
                <w:r w:rsidR="00C722CA" w:rsidRPr="00AD3818">
                  <w:rPr>
                    <w:lang w:val="en-US" w:bidi="nl-NL"/>
                  </w:rPr>
                  <w:t>TREFWOORD</w:t>
                </w:r>
              </w:sdtContent>
            </w:sdt>
          </w:p>
          <w:p w:rsidR="00C722CA" w:rsidRPr="00AD3818" w:rsidRDefault="00C366EE" w:rsidP="00C722CA">
            <w:pPr>
              <w:pStyle w:val="Kop3"/>
              <w:rPr>
                <w:lang w:val="en-US"/>
              </w:rPr>
            </w:pPr>
            <w:r>
              <w:t>Hoe hebben ze dat dan gedaan met foto’s</w:t>
            </w:r>
          </w:p>
          <w:p w:rsidR="00C722CA" w:rsidRPr="00AA595F" w:rsidRDefault="00C366EE" w:rsidP="00C722CA">
            <w:pPr>
              <w:pStyle w:val="Kop3gewijzigd"/>
            </w:pPr>
            <w:r>
              <w:t>Hanne Verbruggen!  ( K3)</w:t>
            </w:r>
          </w:p>
        </w:tc>
        <w:tc>
          <w:tcPr>
            <w:tcW w:w="4499" w:type="dxa"/>
            <w:vMerge w:val="restart"/>
            <w:tcBorders>
              <w:top w:val="single" w:sz="24" w:space="0" w:color="808080" w:themeColor="background1" w:themeShade="80"/>
            </w:tcBorders>
            <w:tcMar>
              <w:top w:w="259" w:type="dxa"/>
            </w:tcMar>
          </w:tcPr>
          <w:p w:rsidR="00AB13A5" w:rsidRPr="00AA595F" w:rsidRDefault="00433028" w:rsidP="00AB13A5">
            <w:pPr>
              <w:pStyle w:val="Trefwoord"/>
            </w:pPr>
            <w:sdt>
              <w:sdtPr>
                <w:id w:val="945583694"/>
                <w:placeholder>
                  <w:docPart w:val="B70EE4F618C845A8A587C9D1D3279440"/>
                </w:placeholder>
                <w:temporary/>
                <w:showingPlcHdr/>
                <w15:appearance w15:val="hidden"/>
                <w:text/>
              </w:sdtPr>
              <w:sdtContent>
                <w:r w:rsidR="00AB13A5" w:rsidRPr="00AA595F">
                  <w:rPr>
                    <w:lang w:bidi="nl-NL"/>
                  </w:rPr>
                  <w:t>TREFWOORD</w:t>
                </w:r>
              </w:sdtContent>
            </w:sdt>
          </w:p>
          <w:p w:rsidR="00AB13A5" w:rsidRPr="00AA595F" w:rsidRDefault="00EA7246" w:rsidP="00AB13A5">
            <w:pPr>
              <w:pStyle w:val="Kop4"/>
            </w:pPr>
            <w:r>
              <w:t>Waar moet je Diede en Julia van kennen</w:t>
            </w:r>
          </w:p>
          <w:p w:rsidR="00AB13A5" w:rsidRPr="00AD3818" w:rsidRDefault="00EA7246" w:rsidP="00AB13A5">
            <w:pPr>
              <w:pStyle w:val="Naamauteur"/>
              <w:rPr>
                <w:lang w:val="en-US"/>
              </w:rPr>
            </w:pPr>
            <w:r>
              <w:t>Diede Van den heuvel &amp; Julia Boschman. 2021 / 2022</w:t>
            </w:r>
          </w:p>
          <w:p w:rsidR="001B558C" w:rsidRDefault="00EA7246" w:rsidP="00EA7246">
            <w:pPr>
              <w:rPr>
                <w:rFonts w:ascii="Ubuntu Light" w:hAnsi="Ubuntu Light"/>
              </w:rPr>
            </w:pPr>
            <w:r>
              <w:rPr>
                <w:rFonts w:ascii="Ubuntu Light" w:hAnsi="Ubuntu Light"/>
              </w:rPr>
              <w:t xml:space="preserve">Als het goed is kennen de meesten van jullie deze mensen van de bekende tv programma : K2 Zoekt K3. In dit tv programma gaan 2 meisjes genaamd : Hanne en Marthe opzoek naar een vervanger. </w:t>
            </w:r>
            <w:r w:rsidR="001B558C">
              <w:rPr>
                <w:rFonts w:ascii="Ubuntu Light" w:hAnsi="Ubuntu Light"/>
              </w:rPr>
              <w:t xml:space="preserve">Zo begon Julia met Hallo K3 en Diede met Lollypopland. Ze zijn allebei doorgegaan naar de K2 Zoekt K3 Bootcamp. Daarna kwamen de studioshows. </w:t>
            </w:r>
          </w:p>
          <w:p w:rsidR="00AB13A5" w:rsidRDefault="001B558C" w:rsidP="00EA7246">
            <w:pPr>
              <w:rPr>
                <w:rFonts w:ascii="Ubuntu Light" w:hAnsi="Ubuntu Light"/>
              </w:rPr>
            </w:pPr>
            <w:r>
              <w:rPr>
                <w:rFonts w:ascii="Ubuntu Light" w:hAnsi="Ubuntu Light"/>
              </w:rPr>
              <w:t>Dat was ook spannend. Tot de finale kwam hebben Diede, Celester, Amy en Julia het volgehouden en zijn hun de 4 finalisten van K2 zoekt K3.</w:t>
            </w:r>
          </w:p>
          <w:p w:rsidR="001B558C" w:rsidRDefault="001B558C" w:rsidP="00EA7246">
            <w:pPr>
              <w:rPr>
                <w:rFonts w:ascii="Arial Narrow" w:hAnsi="Arial Narrow"/>
              </w:rPr>
            </w:pPr>
            <w:r>
              <w:rPr>
                <w:rFonts w:ascii="Arial Narrow" w:hAnsi="Arial Narrow"/>
              </w:rPr>
              <w:t>Wat ook heel erg jammer was is dat Diede er als eerste uitging. Daarna Celester en toen moesten Amy en Julia nog waterval zingen en toen werd Julia gekozen als nieuw lid van K3.</w:t>
            </w:r>
          </w:p>
          <w:p w:rsidR="001B558C" w:rsidRDefault="001B558C" w:rsidP="00EA7246">
            <w:pPr>
              <w:rPr>
                <w:rFonts w:ascii="Arial Narrow" w:hAnsi="Arial Narrow"/>
              </w:rPr>
            </w:pPr>
          </w:p>
          <w:p w:rsidR="001B558C" w:rsidRDefault="001B558C" w:rsidP="00EA7246">
            <w:pPr>
              <w:rPr>
                <w:rFonts w:asciiTheme="majorHAnsi" w:hAnsiTheme="majorHAnsi"/>
                <w:b/>
              </w:rPr>
            </w:pPr>
            <w:r>
              <w:rPr>
                <w:rFonts w:asciiTheme="majorHAnsi" w:hAnsiTheme="majorHAnsi"/>
                <w:b/>
              </w:rPr>
              <w:t>Een jaar later!</w:t>
            </w:r>
          </w:p>
          <w:p w:rsidR="001B558C" w:rsidRDefault="001B558C" w:rsidP="00EA7246">
            <w:pPr>
              <w:rPr>
                <w:rFonts w:ascii="Arial Nova" w:hAnsi="Arial Nova"/>
              </w:rPr>
            </w:pPr>
            <w:r>
              <w:rPr>
                <w:rFonts w:ascii="Arial Nova" w:hAnsi="Arial Nova"/>
              </w:rPr>
              <w:t xml:space="preserve">Julia is heel erg veranderd. Ze kan veel beter zingen. Ze heeft nu ook heel veel ervaring met dansen. Ze heeft ook heel veel mercendise uitgebracht. Zowel Posterboeken als Cd’s. Ook heeft Julia haar eigen knuffel. Ze heeft ook een eigen tour in België en Nederland. Ze heeft met een Live band opgetreden. Ze </w:t>
            </w:r>
            <w:r w:rsidR="006D0BB0">
              <w:rPr>
                <w:rFonts w:ascii="Arial Nova" w:hAnsi="Arial Nova"/>
              </w:rPr>
              <w:t>heeft een normaal album en een Live album ingezongen. Een eigen live dvd. En nog een gloednieuwe cd. En dat allemaal in nog niet eens een jaar.</w:t>
            </w:r>
          </w:p>
          <w:p w:rsidR="006D0BB0" w:rsidRPr="001B558C" w:rsidRDefault="006D0BB0" w:rsidP="00EA7246">
            <w:pPr>
              <w:rPr>
                <w:rFonts w:ascii="Arial Nova" w:hAnsi="Arial Nova"/>
              </w:rPr>
            </w:pPr>
          </w:p>
          <w:p w:rsidR="00EA7246" w:rsidRDefault="00EA7246" w:rsidP="00AB13A5">
            <w:pPr>
              <w:pStyle w:val="Trefwoord"/>
            </w:pPr>
          </w:p>
          <w:p w:rsidR="006D0BB0" w:rsidRDefault="006D0BB0" w:rsidP="00AB13A5">
            <w:pPr>
              <w:pStyle w:val="Trefwoord"/>
            </w:pPr>
          </w:p>
          <w:p w:rsidR="00AB13A5" w:rsidRPr="00AA595F" w:rsidRDefault="006D0BB0" w:rsidP="00AB13A5">
            <w:pPr>
              <w:pStyle w:val="Trefwoord"/>
            </w:pPr>
            <w:r>
              <w:lastRenderedPageBreak/>
              <w:t xml:space="preserve">K3 Nieuws </w:t>
            </w:r>
          </w:p>
          <w:sdt>
            <w:sdtPr>
              <w:id w:val="-1270076729"/>
              <w:placeholder>
                <w:docPart w:val="5BE0CE5B50B348B3934DEAA91C0D2E36"/>
              </w:placeholder>
              <w15:appearance w15:val="hidden"/>
              <w:text w:multiLine="1"/>
            </w:sdtPr>
            <w:sdtContent>
              <w:p w:rsidR="00AB13A5" w:rsidRPr="00AA595F" w:rsidRDefault="006D0BB0" w:rsidP="00AB13A5">
                <w:pPr>
                  <w:pStyle w:val="Kop2"/>
                </w:pPr>
                <w:r>
                  <w:t>Mensen willen geld terug!</w:t>
                </w:r>
              </w:p>
            </w:sdtContent>
          </w:sdt>
          <w:p w:rsidR="00AB13A5" w:rsidRPr="00AA595F" w:rsidRDefault="006D0BB0" w:rsidP="00AB13A5">
            <w:pPr>
              <w:pStyle w:val="Naamauteur"/>
            </w:pPr>
            <w:r>
              <w:t>@ Tik tok en instagram</w:t>
            </w:r>
          </w:p>
          <w:p w:rsidR="00C722CA" w:rsidRDefault="006D0BB0" w:rsidP="00AB13A5">
            <w:r>
              <w:t xml:space="preserve">Er zijn heel veel mensen die zeggen dat ze hun geld terug willen. Studio 100 heeft daarop gezegd dat het niet mogelijk is om de kaarten terug te geven. Er word nu heel vaak op </w:t>
            </w:r>
            <w:r w:rsidR="00093392">
              <w:t>Marktplaats enzo kaarten gezet. Ik zelf vind dat heel erg jammer omdat het juist leuk is voor Marthe en Julia dat de show gewoon door kan gaan. Het is voor Diede natuurlijk ook een droom die uitkomt. Hieronder zet ik nog de setlist van de Kom erbij show</w:t>
            </w:r>
          </w:p>
          <w:p w:rsidR="00093392" w:rsidRDefault="00093392" w:rsidP="00AB13A5"/>
          <w:p w:rsidR="00093392" w:rsidRDefault="00093392" w:rsidP="00AB13A5"/>
          <w:p w:rsidR="00093392" w:rsidRDefault="00093392" w:rsidP="00AB13A5"/>
          <w:p w:rsidR="00093392" w:rsidRDefault="00093392" w:rsidP="00AB13A5"/>
          <w:p w:rsidR="00093392" w:rsidRDefault="00093392" w:rsidP="00AB13A5">
            <w:r>
              <w:t xml:space="preserve">K3 Kom erbij show </w:t>
            </w:r>
          </w:p>
          <w:p w:rsidR="00093392" w:rsidRDefault="00093392" w:rsidP="00AB13A5"/>
          <w:p w:rsidR="00093392" w:rsidRDefault="00093392" w:rsidP="00093392">
            <w:pPr>
              <w:pStyle w:val="Lijstalinea"/>
              <w:numPr>
                <w:ilvl w:val="0"/>
                <w:numId w:val="2"/>
              </w:numPr>
            </w:pPr>
            <w:r>
              <w:t>Opening Straal!</w:t>
            </w:r>
          </w:p>
          <w:p w:rsidR="00093392" w:rsidRDefault="00093392" w:rsidP="00093392">
            <w:pPr>
              <w:pStyle w:val="Lijstalinea"/>
              <w:numPr>
                <w:ilvl w:val="0"/>
                <w:numId w:val="2"/>
              </w:numPr>
            </w:pPr>
            <w:r>
              <w:t>Waterval</w:t>
            </w:r>
          </w:p>
          <w:p w:rsidR="00093392" w:rsidRDefault="00093392" w:rsidP="00093392">
            <w:pPr>
              <w:pStyle w:val="Lijstalinea"/>
              <w:numPr>
                <w:ilvl w:val="0"/>
                <w:numId w:val="2"/>
              </w:numPr>
            </w:pPr>
            <w:r>
              <w:t>Medley : Alle kleuren en Loko Lé</w:t>
            </w:r>
          </w:p>
          <w:p w:rsidR="00093392" w:rsidRDefault="00093392" w:rsidP="00093392">
            <w:pPr>
              <w:pStyle w:val="Lijstalinea"/>
              <w:numPr>
                <w:ilvl w:val="0"/>
                <w:numId w:val="2"/>
              </w:numPr>
            </w:pPr>
            <w:proofErr w:type="spellStart"/>
            <w:r>
              <w:t>Giddy</w:t>
            </w:r>
            <w:proofErr w:type="spellEnd"/>
            <w:r>
              <w:t xml:space="preserve"> up a gogo</w:t>
            </w:r>
          </w:p>
          <w:p w:rsidR="00093392" w:rsidRDefault="00093392" w:rsidP="00093392">
            <w:pPr>
              <w:pStyle w:val="Lijstalinea"/>
              <w:numPr>
                <w:ilvl w:val="0"/>
                <w:numId w:val="2"/>
              </w:numPr>
            </w:pPr>
            <w:r>
              <w:t xml:space="preserve">Medley : Trouwen – </w:t>
            </w:r>
            <w:proofErr w:type="spellStart"/>
            <w:r>
              <w:t>Telapatie</w:t>
            </w:r>
            <w:proofErr w:type="spellEnd"/>
            <w:r>
              <w:t xml:space="preserve"> &amp; Smoorverliefd</w:t>
            </w:r>
          </w:p>
          <w:p w:rsidR="00093392" w:rsidRDefault="00093392" w:rsidP="00093392">
            <w:pPr>
              <w:pStyle w:val="Lijstalinea"/>
              <w:numPr>
                <w:ilvl w:val="0"/>
                <w:numId w:val="2"/>
              </w:numPr>
            </w:pPr>
            <w:proofErr w:type="spellStart"/>
            <w:r>
              <w:t>Ushuaia</w:t>
            </w:r>
            <w:proofErr w:type="spellEnd"/>
          </w:p>
          <w:p w:rsidR="00093392" w:rsidRDefault="00093392" w:rsidP="00093392">
            <w:pPr>
              <w:pStyle w:val="Lijstalinea"/>
              <w:numPr>
                <w:ilvl w:val="0"/>
                <w:numId w:val="2"/>
              </w:numPr>
            </w:pPr>
            <w:r>
              <w:t>Superster</w:t>
            </w:r>
          </w:p>
          <w:p w:rsidR="00093392" w:rsidRDefault="00093392" w:rsidP="00093392">
            <w:pPr>
              <w:pStyle w:val="Lijstalinea"/>
              <w:numPr>
                <w:ilvl w:val="0"/>
                <w:numId w:val="2"/>
              </w:numPr>
            </w:pPr>
            <w:r>
              <w:t>Medley : Frans liedje &amp; Jij bent mijn Gigi</w:t>
            </w:r>
          </w:p>
          <w:p w:rsidR="00093392" w:rsidRDefault="00093392" w:rsidP="00093392">
            <w:pPr>
              <w:pStyle w:val="Lijstalinea"/>
              <w:numPr>
                <w:ilvl w:val="0"/>
                <w:numId w:val="2"/>
              </w:numPr>
            </w:pPr>
            <w:r>
              <w:t>Tjikke boem</w:t>
            </w:r>
          </w:p>
          <w:p w:rsidR="00093392" w:rsidRDefault="00093392" w:rsidP="00093392">
            <w:pPr>
              <w:pStyle w:val="Lijstalinea"/>
              <w:numPr>
                <w:ilvl w:val="0"/>
                <w:numId w:val="2"/>
              </w:numPr>
            </w:pPr>
            <w:r>
              <w:t>Medley : Kus van de juf &amp; Niet normaal</w:t>
            </w:r>
          </w:p>
          <w:p w:rsidR="00093392" w:rsidRDefault="00093392" w:rsidP="00093392">
            <w:pPr>
              <w:pStyle w:val="Lijstalinea"/>
              <w:numPr>
                <w:ilvl w:val="0"/>
                <w:numId w:val="2"/>
              </w:numPr>
            </w:pPr>
            <w:r>
              <w:t>Medley : Niet verjaardagsfeest, Disco Oma en Hart verloren</w:t>
            </w:r>
          </w:p>
          <w:p w:rsidR="003C2850" w:rsidRDefault="00093392" w:rsidP="003C2850">
            <w:pPr>
              <w:pStyle w:val="Lijstalinea"/>
              <w:numPr>
                <w:ilvl w:val="0"/>
                <w:numId w:val="2"/>
              </w:numPr>
            </w:pPr>
            <w:r>
              <w:t xml:space="preserve">Medley : Kruisje op een wereldkaart, Wij blijven vrienden, </w:t>
            </w:r>
            <w:r w:rsidR="003C2850">
              <w:t xml:space="preserve">Hippie happy </w:t>
            </w:r>
            <w:proofErr w:type="spellStart"/>
            <w:r w:rsidR="003C2850">
              <w:t>holiday</w:t>
            </w:r>
            <w:proofErr w:type="spellEnd"/>
            <w:r w:rsidR="003C2850">
              <w:t xml:space="preserve"> &amp; </w:t>
            </w:r>
            <w:proofErr w:type="spellStart"/>
            <w:r w:rsidR="003C2850">
              <w:t>Oya</w:t>
            </w:r>
            <w:proofErr w:type="spellEnd"/>
            <w:r w:rsidR="003C2850">
              <w:t xml:space="preserve"> </w:t>
            </w:r>
            <w:proofErr w:type="spellStart"/>
            <w:r w:rsidR="003C2850">
              <w:t>Lélé</w:t>
            </w:r>
            <w:proofErr w:type="spellEnd"/>
          </w:p>
          <w:p w:rsidR="003C2850" w:rsidRDefault="003C2850" w:rsidP="003C2850">
            <w:pPr>
              <w:pStyle w:val="Lijstalinea"/>
              <w:numPr>
                <w:ilvl w:val="0"/>
                <w:numId w:val="2"/>
              </w:numPr>
            </w:pPr>
            <w:r>
              <w:t xml:space="preserve">Mango </w:t>
            </w:r>
            <w:proofErr w:type="spellStart"/>
            <w:r>
              <w:t>Mango</w:t>
            </w:r>
            <w:proofErr w:type="spellEnd"/>
            <w:r>
              <w:t xml:space="preserve"> </w:t>
            </w:r>
          </w:p>
          <w:p w:rsidR="003C2850" w:rsidRDefault="003C2850" w:rsidP="003C2850">
            <w:pPr>
              <w:pStyle w:val="Lijstalinea"/>
              <w:numPr>
                <w:ilvl w:val="0"/>
                <w:numId w:val="2"/>
              </w:numPr>
            </w:pPr>
            <w:r>
              <w:t>Vleugels</w:t>
            </w:r>
          </w:p>
          <w:p w:rsidR="003C2850" w:rsidRPr="00AA595F" w:rsidRDefault="003C2850" w:rsidP="003C2850">
            <w:pPr>
              <w:pStyle w:val="Lijstalinea"/>
              <w:numPr>
                <w:ilvl w:val="0"/>
                <w:numId w:val="2"/>
              </w:numPr>
            </w:pPr>
            <w:r>
              <w:t>Afscheid</w:t>
            </w:r>
          </w:p>
        </w:tc>
      </w:tr>
      <w:tr w:rsidR="00C722CA" w:rsidRPr="00AA595F" w:rsidTr="006D0BB0">
        <w:trPr>
          <w:trHeight w:val="250"/>
        </w:trPr>
        <w:tc>
          <w:tcPr>
            <w:tcW w:w="5002" w:type="dxa"/>
            <w:tcMar>
              <w:right w:w="360" w:type="dxa"/>
            </w:tcMar>
          </w:tcPr>
          <w:p w:rsidR="00C722CA" w:rsidRPr="00AD3818" w:rsidRDefault="00C366EE" w:rsidP="00C722CA">
            <w:pPr>
              <w:pStyle w:val="Naamauteur"/>
              <w:rPr>
                <w:lang w:val="en-US"/>
              </w:rPr>
            </w:pPr>
            <w:r>
              <w:t>2022</w:t>
            </w:r>
          </w:p>
          <w:p w:rsidR="00370D92" w:rsidRDefault="00370D92" w:rsidP="00C366EE">
            <w:pPr>
              <w:rPr>
                <w:b/>
                <w:lang w:val="en-US"/>
              </w:rPr>
            </w:pPr>
            <w:r>
              <w:rPr>
                <w:b/>
                <w:lang w:val="en-US"/>
              </w:rPr>
              <w:t xml:space="preserve">Hanne </w:t>
            </w:r>
            <w:r w:rsidR="001B558C">
              <w:rPr>
                <w:b/>
                <w:lang w:val="en-US"/>
              </w:rPr>
              <w:t>is</w:t>
            </w:r>
            <w:r>
              <w:rPr>
                <w:b/>
                <w:lang w:val="en-US"/>
              </w:rPr>
              <w:t xml:space="preserve"> zwanger? Hoe gaan ze dat nou oplossen?</w:t>
            </w:r>
          </w:p>
          <w:p w:rsidR="00370D92" w:rsidRDefault="00370D92" w:rsidP="00C366EE">
            <w:pPr>
              <w:rPr>
                <w:lang w:val="en-US"/>
              </w:rPr>
            </w:pPr>
          </w:p>
          <w:p w:rsidR="00370D92" w:rsidRDefault="00370D92" w:rsidP="00C366EE">
            <w:pPr>
              <w:rPr>
                <w:lang w:val="en-US"/>
              </w:rPr>
            </w:pPr>
            <w:r>
              <w:rPr>
                <w:lang w:val="en-US"/>
              </w:rPr>
              <w:t xml:space="preserve">Hanne heeft in begin 2022 aangekondigt dat ze een baby zou krijgen. </w:t>
            </w:r>
            <w:r w:rsidR="00225E7C">
              <w:rPr>
                <w:lang w:val="en-US"/>
              </w:rPr>
              <w:t>Iedereen</w:t>
            </w:r>
            <w:r>
              <w:rPr>
                <w:lang w:val="en-US"/>
              </w:rPr>
              <w:t xml:space="preserve"> was natuurlijk enthousiast en reageerden liefdevol. </w:t>
            </w:r>
          </w:p>
          <w:p w:rsidR="00370D92" w:rsidRDefault="00370D92" w:rsidP="00C366EE">
            <w:pPr>
              <w:rPr>
                <w:lang w:val="en-US"/>
              </w:rPr>
            </w:pPr>
            <w:r>
              <w:rPr>
                <w:lang w:val="en-US"/>
              </w:rPr>
              <w:t xml:space="preserve">Maar er </w:t>
            </w:r>
            <w:r w:rsidRPr="00370D92">
              <w:t>waren</w:t>
            </w:r>
            <w:r>
              <w:rPr>
                <w:lang w:val="en-US"/>
              </w:rPr>
              <w:t xml:space="preserve"> </w:t>
            </w:r>
            <w:r w:rsidR="00225E7C">
              <w:rPr>
                <w:lang w:val="en-US"/>
              </w:rPr>
              <w:t xml:space="preserve">ook mensen die dachten “ Hoe gaat het dan met de shows die in </w:t>
            </w:r>
            <w:r w:rsidR="001B558C">
              <w:rPr>
                <w:lang w:val="en-US"/>
              </w:rPr>
              <w:t>December</w:t>
            </w:r>
            <w:r w:rsidR="00225E7C">
              <w:rPr>
                <w:lang w:val="en-US"/>
              </w:rPr>
              <w:t xml:space="preserve"> staan?”. Studio 100 reageerden daar op met: Wij zoeken met K3 een </w:t>
            </w:r>
            <w:r w:rsidR="00225E7C">
              <w:rPr>
                <w:noProof/>
                <w:lang w:val="en-US"/>
              </w:rPr>
              <w:t>oplossing</w:t>
            </w:r>
            <w:r w:rsidR="00225E7C">
              <w:rPr>
                <w:lang w:val="en-US"/>
              </w:rPr>
              <w:t xml:space="preserve"> als dat nodig is. </w:t>
            </w:r>
          </w:p>
          <w:p w:rsidR="00EA7246" w:rsidRDefault="00EA7246" w:rsidP="00C366EE">
            <w:pPr>
              <w:rPr>
                <w:rFonts w:asciiTheme="majorHAnsi" w:hAnsiTheme="majorHAnsi"/>
              </w:rPr>
            </w:pPr>
          </w:p>
          <w:p w:rsidR="00EA7246" w:rsidRDefault="00EA7246" w:rsidP="00C366EE">
            <w:pPr>
              <w:rPr>
                <w:rFonts w:ascii="Arial Narrow" w:hAnsi="Arial Narrow"/>
              </w:rPr>
            </w:pPr>
            <w:r>
              <w:rPr>
                <w:rFonts w:ascii="Arial Narrow" w:hAnsi="Arial Narrow"/>
              </w:rPr>
              <w:t xml:space="preserve">Fotoshoots! </w:t>
            </w:r>
          </w:p>
          <w:p w:rsidR="00EA7246" w:rsidRDefault="00EA7246" w:rsidP="00C366EE">
            <w:pPr>
              <w:rPr>
                <w:rFonts w:ascii="Arial Narrow" w:hAnsi="Arial Narrow"/>
              </w:rPr>
            </w:pPr>
          </w:p>
          <w:p w:rsidR="00EA7246" w:rsidRPr="00EA7246" w:rsidRDefault="00EA7246" w:rsidP="00C366EE">
            <w:pPr>
              <w:rPr>
                <w:rFonts w:ascii="Arial Narrow" w:hAnsi="Arial Narrow"/>
              </w:rPr>
            </w:pPr>
            <w:r>
              <w:rPr>
                <w:rFonts w:ascii="Arial Narrow" w:hAnsi="Arial Narrow"/>
              </w:rPr>
              <w:t>Hanne, Marthe en Julia hebben ook nog wel fotoshoots gehad. Ze hebben de afgelopen tijd geen fotoshoots meer gehad vanwege Hanne. Daarom visten ze al flink van te voren dat ze bijvoorbeeld op de foto moesten met de outfits van Vleugels. Want als je goed kijkt zie je dat Hanne daar nog geen buikje heeft. Er zijn meerdere outfits die ze hebben gedaan op een foto zodat Hanne daar later geen last meer van heeft. Jammer genoeg( Voor sommige fans leuk</w:t>
            </w:r>
            <w:r w:rsidRPr="00EA7246">
              <w:rPr>
                <mc:AlternateContent>
                  <mc:Choice Requires="w16se">
                    <w:rFonts w:ascii="Arial Narrow" w:hAnsi="Arial Narrow"/>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Arial Narrow" w:hAnsi="Arial Narrow"/>
              </w:rPr>
              <w:t>) is het Studio 100 niet gelukt om de videoclip Vleugels zonder zwangere Hanne te maken. Het is een leuke herinnering natuurlijk. Maar het is een beetje raar dat als je 3 jaar nadat Hanne haar baby heeft gekregen maar dan toch nog bij die videoclip haar buikje zo ziet. Ik gok dat als het album Vleugels uitkomt dat de foto’s dan ook zonder zwangere Hanne zullen zijn.</w:t>
            </w:r>
          </w:p>
          <w:p w:rsidR="00370D92" w:rsidRDefault="00370D92" w:rsidP="00C366EE">
            <w:pPr>
              <w:rPr>
                <w:lang w:val="en-US"/>
              </w:rPr>
            </w:pPr>
          </w:p>
          <w:p w:rsidR="00C722CA" w:rsidRPr="00AD3818" w:rsidRDefault="00370D92" w:rsidP="00C366EE">
            <w:pPr>
              <w:rPr>
                <w:lang w:val="en-US"/>
              </w:rPr>
            </w:pPr>
            <w:r>
              <w:rPr>
                <w:lang w:val="en-US"/>
              </w:rPr>
              <w:t xml:space="preserve"> </w:t>
            </w:r>
          </w:p>
        </w:tc>
        <w:tc>
          <w:tcPr>
            <w:tcW w:w="5040" w:type="dxa"/>
            <w:tcMar>
              <w:right w:w="360" w:type="dxa"/>
            </w:tcMar>
          </w:tcPr>
          <w:p w:rsidR="00C722CA" w:rsidRPr="00AA595F" w:rsidRDefault="00370D92" w:rsidP="00C722CA">
            <w:r>
              <w:t xml:space="preserve">      </w:t>
            </w:r>
            <w:r w:rsidR="00C366EE">
              <w:rPr>
                <w:noProof/>
              </w:rPr>
              <w:drawing>
                <wp:inline distT="0" distB="0" distL="0" distR="0">
                  <wp:extent cx="1466850" cy="1466850"/>
                  <wp:effectExtent l="114300" t="76200" r="76200" b="895350"/>
                  <wp:docPr id="8" name="Afbeelding 8" descr="Mee op de set van de eerste K3-foto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 op de set van de eerste K3-fotosho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1466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366EE" w:rsidRPr="00C366EE" w:rsidRDefault="00C366EE" w:rsidP="00C366EE">
            <w:pPr>
              <w:pStyle w:val="Afbeeldingsbijschrift"/>
              <w:rPr>
                <w:b w:val="0"/>
              </w:rPr>
            </w:pPr>
            <w:r>
              <w:t xml:space="preserve">@ Studio 100 en HLN </w:t>
            </w:r>
            <w:r>
              <w:rPr>
                <w:b w:val="0"/>
              </w:rPr>
              <w:t>: Hanne, Marthe en Julia hebben hier een fotoshoot gehad. Hier was Hanne gelukkig al wel zwanger maar je ziet het nog niet.</w:t>
            </w:r>
          </w:p>
          <w:p w:rsidR="00C722CA" w:rsidRDefault="00370D92" w:rsidP="00370D92">
            <w:r>
              <w:rPr>
                <w:noProof/>
              </w:rPr>
              <w:drawing>
                <wp:inline distT="0" distB="0" distL="0" distR="0" wp14:anchorId="6841472F" wp14:editId="2B54D24F">
                  <wp:extent cx="2070100" cy="1552575"/>
                  <wp:effectExtent l="152400" t="133350" r="158750" b="161925"/>
                  <wp:docPr id="14" name="Afbeelding 14" descr="Zo zag je Julia Boschman, Hanne Verbruggen en Marthe De Pillecyn nog niet:  'K2 zoekt K3'-finaliste Amy reageert | Showbiz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 zag je Julia Boschman, Hanne Verbruggen en Marthe De Pillecyn nog niet:  'K2 zoekt K3'-finaliste Amy reageert | Showbizz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746" cy="15553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0D92" w:rsidRDefault="00370D92" w:rsidP="00370D92">
            <w:pPr>
              <w:spacing w:line="480" w:lineRule="auto"/>
              <w:rPr>
                <w:b/>
              </w:rPr>
            </w:pPr>
            <w:r>
              <w:rPr>
                <w:b/>
              </w:rPr>
              <w:t>@ Studio 100 en Photo New!</w:t>
            </w:r>
          </w:p>
          <w:p w:rsidR="00370D92" w:rsidRPr="00370D92" w:rsidRDefault="00370D92" w:rsidP="00370D92">
            <w:pPr>
              <w:spacing w:line="480" w:lineRule="auto"/>
            </w:pPr>
            <w:r>
              <w:rPr>
                <w:noProof/>
              </w:rPr>
              <w:drawing>
                <wp:inline distT="0" distB="0" distL="0" distR="0">
                  <wp:extent cx="2238375" cy="1473604"/>
                  <wp:effectExtent l="0" t="0" r="0" b="0"/>
                  <wp:docPr id="15" name="Afbeelding 15" descr="Afbeeldingsresultaat voor foto hanne verbruggen aankondiging zwan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oto hanne verbruggen aankondiging zwangersch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4525" cy="1503986"/>
                          </a:xfrm>
                          <a:prstGeom prst="rect">
                            <a:avLst/>
                          </a:prstGeom>
                          <a:noFill/>
                          <a:ln>
                            <a:noFill/>
                          </a:ln>
                        </pic:spPr>
                      </pic:pic>
                    </a:graphicData>
                  </a:graphic>
                </wp:inline>
              </w:drawing>
            </w:r>
          </w:p>
        </w:tc>
        <w:tc>
          <w:tcPr>
            <w:tcW w:w="4499" w:type="dxa"/>
            <w:vMerge/>
          </w:tcPr>
          <w:p w:rsidR="00C722CA" w:rsidRPr="00AA595F" w:rsidRDefault="00C722CA" w:rsidP="00C722CA"/>
        </w:tc>
      </w:tr>
      <w:tr w:rsidR="00C722CA" w:rsidRPr="00AA595F" w:rsidTr="006D0BB0">
        <w:trPr>
          <w:trHeight w:val="250"/>
        </w:trPr>
        <w:tc>
          <w:tcPr>
            <w:tcW w:w="10042" w:type="dxa"/>
            <w:gridSpan w:val="2"/>
            <w:tcMar>
              <w:top w:w="288" w:type="dxa"/>
            </w:tcMar>
          </w:tcPr>
          <w:p w:rsidR="006D0BB0" w:rsidRDefault="00093392" w:rsidP="00C722CA">
            <w:pPr>
              <w:rPr>
                <w:b/>
              </w:rPr>
            </w:pPr>
            <w:r>
              <w:rPr>
                <w:b/>
                <w:noProof/>
              </w:rPr>
              <w:lastRenderedPageBreak/>
              <mc:AlternateContent>
                <mc:Choice Requires="wps">
                  <w:drawing>
                    <wp:anchor distT="0" distB="0" distL="114300" distR="114300" simplePos="0" relativeHeight="251687936" behindDoc="0" locked="0" layoutInCell="1" allowOverlap="1" wp14:anchorId="3CB97093">
                      <wp:simplePos x="0" y="0"/>
                      <wp:positionH relativeFrom="column">
                        <wp:posOffset>2404745</wp:posOffset>
                      </wp:positionH>
                      <wp:positionV relativeFrom="paragraph">
                        <wp:posOffset>2571115</wp:posOffset>
                      </wp:positionV>
                      <wp:extent cx="2912110" cy="969010"/>
                      <wp:effectExtent l="0" t="0" r="2540" b="2540"/>
                      <wp:wrapNone/>
                      <wp:docPr id="12" name="Rechthoek 12"/>
                      <wp:cNvGraphicFramePr/>
                      <a:graphic xmlns:a="http://schemas.openxmlformats.org/drawingml/2006/main">
                        <a:graphicData uri="http://schemas.microsoft.com/office/word/2010/wordprocessingShape">
                          <wps:wsp>
                            <wps:cNvSpPr/>
                            <wps:spPr>
                              <a:xfrm>
                                <a:off x="0" y="0"/>
                                <a:ext cx="2912110" cy="9690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70B0" w:rsidRPr="006D0BB0" w:rsidRDefault="00D070B0" w:rsidP="006D0BB0">
                                  <w:pPr>
                                    <w:pStyle w:val="Afbeeldingsbijschrift"/>
                                    <w:rPr>
                                      <w:color w:val="FFFFFF" w:themeColor="background1"/>
                                    </w:rPr>
                                  </w:pPr>
                                  <w:r>
                                    <w:rPr>
                                      <w:color w:val="FFFFFF" w:themeColor="background1"/>
                                    </w:rPr>
                                    <w:t>Zwangere Hanne! Optreden gaat door zonder Hanne!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97093" id="Rechthoek 12" o:spid="_x0000_s1026" style="position:absolute;margin-left:189.35pt;margin-top:202.45pt;width:229.3pt;height:76.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" fillcolor="#1f497d [3215]" stroked="f" strokeweight="2pt">
                      <v:textbox>
                        <w:txbxContent>
                          <w:p w:rsidR="00D070B0" w:rsidRPr="006D0BB0" w:rsidRDefault="00D070B0" w:rsidP="006D0BB0">
                            <w:pPr>
                              <w:pStyle w:val="Afbeeldingsbijschrift"/>
                              <w:rPr>
                                <w:color w:val="FFFFFF" w:themeColor="background1"/>
                              </w:rPr>
                            </w:pPr>
                            <w:r>
                              <w:rPr>
                                <w:color w:val="FFFFFF" w:themeColor="background1"/>
                              </w:rPr>
                              <w:t>Zwangere Hanne! Optreden gaat door zonder Hanne!</w:t>
                            </w:r>
                          </w:p>
                        </w:txbxContent>
                      </v:textbox>
                    </v:rect>
                  </w:pict>
                </mc:Fallback>
              </mc:AlternateContent>
            </w:r>
            <w:r w:rsidRPr="006D0BB0">
              <w:rPr>
                <w:noProof/>
              </w:rPr>
              <w:drawing>
                <wp:inline distT="0" distB="0" distL="0" distR="0" wp14:anchorId="2AFBD8D6" wp14:editId="1ABA5C17">
                  <wp:extent cx="5324475" cy="3552210"/>
                  <wp:effectExtent l="0" t="0" r="0" b="0"/>
                  <wp:docPr id="6" name="Afbeelding 6" descr="Optreden K3 gaat niet door: zwangere Hanne moet rusten | Showbizz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reden K3 gaat niet door: zwangere Hanne moet rusten | Showbizz | hln.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8642" cy="3568333"/>
                          </a:xfrm>
                          <a:prstGeom prst="rect">
                            <a:avLst/>
                          </a:prstGeom>
                          <a:noFill/>
                          <a:ln>
                            <a:noFill/>
                          </a:ln>
                        </pic:spPr>
                      </pic:pic>
                    </a:graphicData>
                  </a:graphic>
                </wp:inline>
              </w:drawing>
            </w:r>
          </w:p>
          <w:p w:rsidR="006D0BB0" w:rsidRDefault="006D0BB0" w:rsidP="00C722CA">
            <w:pPr>
              <w:rPr>
                <w:b/>
              </w:rPr>
            </w:pPr>
          </w:p>
          <w:p w:rsidR="006D0BB0" w:rsidRDefault="006D0BB0" w:rsidP="00C722CA">
            <w:pPr>
              <w:rPr>
                <w:b/>
              </w:rPr>
            </w:pPr>
          </w:p>
          <w:p w:rsidR="006D0BB0" w:rsidRDefault="00093392" w:rsidP="00C722CA">
            <w:pPr>
              <w:rPr>
                <w:b/>
              </w:rPr>
            </w:pPr>
            <w:r>
              <w:rPr>
                <w:noProof/>
              </w:rPr>
              <w:drawing>
                <wp:inline distT="0" distB="0" distL="0" distR="0" wp14:anchorId="66BC2F41" wp14:editId="5C6DBE88">
                  <wp:extent cx="6076950" cy="3505200"/>
                  <wp:effectExtent l="0" t="0" r="0" b="0"/>
                  <wp:docPr id="9" name="Afbeelding 9" descr="Hanne van K3 danst er nog steeds op los met zwanger buikje in Plopsaland |  Showbizz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e van K3 danst er nog steeds op los met zwanger buikje in Plopsaland |  Showbizz | hln.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1964" cy="3513860"/>
                          </a:xfrm>
                          <a:prstGeom prst="rect">
                            <a:avLst/>
                          </a:prstGeom>
                          <a:noFill/>
                          <a:ln>
                            <a:noFill/>
                          </a:ln>
                        </pic:spPr>
                      </pic:pic>
                    </a:graphicData>
                  </a:graphic>
                </wp:inline>
              </w:drawing>
            </w:r>
          </w:p>
          <w:p w:rsidR="00C722CA" w:rsidRDefault="00C722CA" w:rsidP="00C722CA">
            <w:pPr>
              <w:rPr>
                <w:b/>
              </w:rPr>
            </w:pPr>
          </w:p>
          <w:p w:rsidR="00B26C98" w:rsidRPr="00AA595F" w:rsidRDefault="00B26C98" w:rsidP="00C722CA">
            <w:pPr>
              <w:rPr>
                <w:b/>
              </w:rPr>
            </w:pPr>
            <w:r>
              <w:rPr>
                <w:noProof/>
              </w:rPr>
              <w:drawing>
                <wp:inline distT="0" distB="0" distL="0" distR="0">
                  <wp:extent cx="2768600" cy="3033528"/>
                  <wp:effectExtent l="0" t="0" r="0" b="0"/>
                  <wp:docPr id="10" name="Afbeelding 10" descr="Cd K3: Kom erbij (incl. dvd) | Studio 100 Web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K3: Kom erbij (incl. dvd) | Studio 100 Websho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369" cy="3037658"/>
                          </a:xfrm>
                          <a:prstGeom prst="rect">
                            <a:avLst/>
                          </a:prstGeom>
                          <a:noFill/>
                          <a:ln>
                            <a:noFill/>
                          </a:ln>
                        </pic:spPr>
                      </pic:pic>
                    </a:graphicData>
                  </a:graphic>
                </wp:inline>
              </w:drawing>
            </w:r>
            <w:r>
              <w:rPr>
                <w:b/>
              </w:rPr>
              <w:t xml:space="preserve">   </w:t>
            </w:r>
          </w:p>
        </w:tc>
        <w:tc>
          <w:tcPr>
            <w:tcW w:w="4499" w:type="dxa"/>
            <w:vMerge/>
          </w:tcPr>
          <w:p w:rsidR="00C722CA" w:rsidRPr="00AA595F" w:rsidRDefault="00C722CA" w:rsidP="00C722CA"/>
        </w:tc>
      </w:tr>
    </w:tbl>
    <w:p w:rsidR="006D0BB0" w:rsidRDefault="006D0BB0" w:rsidP="00A53D48">
      <w:pPr>
        <w:rPr>
          <w:lang w:bidi="nl-NL"/>
        </w:rPr>
      </w:pPr>
    </w:p>
    <w:p w:rsidR="006D0BB0" w:rsidRDefault="006D0BB0" w:rsidP="00A53D48">
      <w:pPr>
        <w:rPr>
          <w:lang w:bidi="nl-NL"/>
        </w:rPr>
      </w:pPr>
    </w:p>
    <w:p w:rsidR="006D0BB0" w:rsidRDefault="006D0BB0" w:rsidP="00A53D48">
      <w:pPr>
        <w:rPr>
          <w:lang w:bidi="nl-NL"/>
        </w:rPr>
      </w:pPr>
    </w:p>
    <w:p w:rsidR="006D0BB0" w:rsidRDefault="006D0BB0" w:rsidP="00A53D48">
      <w:pPr>
        <w:rPr>
          <w:lang w:bidi="nl-NL"/>
        </w:rPr>
      </w:pPr>
    </w:p>
    <w:p w:rsidR="00C722CA" w:rsidRPr="00AA595F" w:rsidRDefault="00C722CA" w:rsidP="00A53D48">
      <w:r w:rsidRPr="00AA595F">
        <w:rPr>
          <w:lang w:bidi="nl-NL"/>
        </w:rPr>
        <w:br w:type="page"/>
      </w:r>
    </w:p>
    <w:tbl>
      <w:tblPr>
        <w:tblW w:w="0" w:type="auto"/>
        <w:tblCellMar>
          <w:left w:w="0" w:type="dxa"/>
          <w:right w:w="0" w:type="dxa"/>
        </w:tblCellMar>
        <w:tblLook w:val="0600" w:firstRow="0" w:lastRow="0" w:firstColumn="0" w:lastColumn="0" w:noHBand="1" w:noVBand="1"/>
      </w:tblPr>
      <w:tblGrid>
        <w:gridCol w:w="4796"/>
        <w:gridCol w:w="2399"/>
        <w:gridCol w:w="2398"/>
        <w:gridCol w:w="4797"/>
      </w:tblGrid>
      <w:tr w:rsidR="004149AF" w:rsidRPr="00AA595F" w:rsidTr="00EA7581">
        <w:tc>
          <w:tcPr>
            <w:tcW w:w="14390" w:type="dxa"/>
            <w:gridSpan w:val="4"/>
            <w:tcBorders>
              <w:top w:val="single" w:sz="24" w:space="0" w:color="808080" w:themeColor="background1" w:themeShade="80"/>
            </w:tcBorders>
            <w:tcMar>
              <w:top w:w="288" w:type="dxa"/>
              <w:bottom w:w="288" w:type="dxa"/>
            </w:tcMar>
          </w:tcPr>
          <w:p w:rsidR="004149AF" w:rsidRPr="00AA595F" w:rsidRDefault="00B26C98" w:rsidP="004149AF">
            <w:pPr>
              <w:pStyle w:val="Trefwoord"/>
            </w:pPr>
            <w:r>
              <w:lastRenderedPageBreak/>
              <w:t>K3 Videoclips</w:t>
            </w:r>
          </w:p>
          <w:p w:rsidR="004149AF" w:rsidRPr="00AA595F" w:rsidRDefault="00B26C98" w:rsidP="004149AF">
            <w:pPr>
              <w:pStyle w:val="Kop4"/>
            </w:pPr>
            <w:r>
              <w:t>Info over alle videoclips van 2021 - 2022</w:t>
            </w:r>
          </w:p>
        </w:tc>
      </w:tr>
      <w:tr w:rsidR="00DA05CB" w:rsidRPr="00AA595F" w:rsidTr="00EA7581">
        <w:tc>
          <w:tcPr>
            <w:tcW w:w="4796" w:type="dxa"/>
            <w:tcMar>
              <w:bottom w:w="288" w:type="dxa"/>
            </w:tcMar>
          </w:tcPr>
          <w:p w:rsidR="00A15039" w:rsidRDefault="00B26C98" w:rsidP="00B26C98">
            <w:pPr>
              <w:pStyle w:val="Naamauteur"/>
            </w:pPr>
            <w:r>
              <w:t>Hanne verbruggen – Marthe de pillecyn &amp; Julia boschman             2021 &amp; 2022</w:t>
            </w:r>
          </w:p>
          <w:p w:rsidR="00B26C98" w:rsidRPr="00B26C98" w:rsidRDefault="00B26C98" w:rsidP="00B26C98">
            <w:pPr>
              <w:rPr>
                <w:b/>
              </w:rPr>
            </w:pPr>
            <w:r>
              <w:rPr>
                <w:b/>
              </w:rPr>
              <w:t xml:space="preserve">Videoclip Waterval </w:t>
            </w:r>
          </w:p>
          <w:p w:rsidR="00B26C98" w:rsidRPr="00B26C98" w:rsidRDefault="00B26C98" w:rsidP="00B26C98">
            <w:r>
              <w:t xml:space="preserve">K2 + K4 begonnen al met de videoclip van Waterval. Tijdens de opnames van K2 Zoekt K3 is de groep naar Frankrijk gegaan om de clip daar op te nemen. Hanne en Marthe zijn daar een voor een met een persoon de clip gaan doen. En tijdens de uitslag van K2 zoekt K3 hebben ze al kleine stukjes van de clip laten zien. Ze hebben nog niet heel veel laten zien. Want een paar weken daarna kwam de clip van Waterval. En ze hebben nog een week daarna de cd van waterval uitgebracht. </w:t>
            </w:r>
          </w:p>
        </w:tc>
        <w:tc>
          <w:tcPr>
            <w:tcW w:w="4797" w:type="dxa"/>
            <w:gridSpan w:val="2"/>
            <w:tcMar>
              <w:bottom w:w="288" w:type="dxa"/>
            </w:tcMar>
          </w:tcPr>
          <w:p w:rsidR="00A15039" w:rsidRPr="00331633" w:rsidRDefault="00331633" w:rsidP="00A53D48">
            <w:pPr>
              <w:rPr>
                <w:rFonts w:ascii="Arial" w:hAnsi="Arial" w:cs="Arial"/>
                <w:b/>
                <w:sz w:val="22"/>
                <w:szCs w:val="22"/>
              </w:rPr>
            </w:pPr>
            <w:r w:rsidRPr="00331633">
              <w:rPr>
                <w:rFonts w:ascii="Arial" w:hAnsi="Arial" w:cs="Arial"/>
                <w:b/>
                <w:sz w:val="20"/>
                <w:szCs w:val="20"/>
              </w:rPr>
              <w:t xml:space="preserve"> </w:t>
            </w:r>
            <w:r w:rsidRPr="00331633">
              <w:rPr>
                <w:rFonts w:ascii="Arial" w:hAnsi="Arial" w:cs="Arial"/>
                <w:b/>
                <w:sz w:val="22"/>
                <w:szCs w:val="22"/>
              </w:rPr>
              <w:t xml:space="preserve"> </w:t>
            </w:r>
            <w:r w:rsidR="00B26C98" w:rsidRPr="00331633">
              <w:rPr>
                <w:rFonts w:ascii="Arial" w:hAnsi="Arial" w:cs="Arial"/>
                <w:b/>
                <w:sz w:val="22"/>
                <w:szCs w:val="22"/>
              </w:rPr>
              <w:t xml:space="preserve">Videoclip </w:t>
            </w:r>
            <w:r w:rsidR="00382D8F" w:rsidRPr="00331633">
              <w:rPr>
                <w:rFonts w:ascii="Arial" w:hAnsi="Arial" w:cs="Arial"/>
                <w:b/>
                <w:sz w:val="22"/>
                <w:szCs w:val="22"/>
              </w:rPr>
              <w:t>: Nooit meer oorlog</w:t>
            </w:r>
          </w:p>
          <w:p w:rsidR="00331633" w:rsidRPr="00331633" w:rsidRDefault="00331633" w:rsidP="00A53D48">
            <w:pPr>
              <w:rPr>
                <w:rFonts w:ascii="Arial" w:hAnsi="Arial" w:cs="Arial"/>
                <w:b/>
                <w:sz w:val="22"/>
                <w:szCs w:val="22"/>
              </w:rPr>
            </w:pPr>
          </w:p>
          <w:p w:rsidR="00331633" w:rsidRPr="00331633" w:rsidRDefault="00331633" w:rsidP="00A53D48">
            <w:pPr>
              <w:rPr>
                <w:rFonts w:ascii="Arial" w:hAnsi="Arial" w:cs="Arial"/>
                <w:sz w:val="22"/>
                <w:szCs w:val="22"/>
              </w:rPr>
            </w:pPr>
            <w:r w:rsidRPr="00331633">
              <w:rPr>
                <w:rFonts w:ascii="Arial" w:hAnsi="Arial" w:cs="Arial"/>
                <w:sz w:val="22"/>
                <w:szCs w:val="22"/>
              </w:rPr>
              <w:t>De videoclip Nooit meer Oorlog werd      gemaakt voor de oorlog in Oekraïne.</w:t>
            </w:r>
          </w:p>
          <w:p w:rsidR="00331633" w:rsidRPr="00331633" w:rsidRDefault="00331633" w:rsidP="00A53D48">
            <w:pPr>
              <w:rPr>
                <w:rFonts w:cstheme="minorHAnsi"/>
                <w:sz w:val="22"/>
                <w:szCs w:val="22"/>
              </w:rPr>
            </w:pPr>
            <w:r w:rsidRPr="00331633">
              <w:rPr>
                <w:rFonts w:cstheme="minorHAnsi"/>
                <w:sz w:val="22"/>
                <w:szCs w:val="22"/>
              </w:rPr>
              <w:t xml:space="preserve">Ze wouden daarmee weten dat ze de Oekraïners steunen en er voor ze willen zijn met vrolijke muziek. Ze hebben ook kinderen meegenomen in de videoclip. Het zag er wel leuk en schattig uit. </w:t>
            </w:r>
          </w:p>
          <w:p w:rsidR="00331633" w:rsidRPr="00331633" w:rsidRDefault="00331633" w:rsidP="00A53D48">
            <w:pPr>
              <w:rPr>
                <w:rFonts w:cstheme="minorHAnsi"/>
                <w:sz w:val="22"/>
                <w:szCs w:val="22"/>
              </w:rPr>
            </w:pPr>
          </w:p>
          <w:p w:rsidR="00331633" w:rsidRPr="00331633" w:rsidRDefault="00331633" w:rsidP="00A53D48">
            <w:pPr>
              <w:rPr>
                <w:rFonts w:cstheme="minorHAnsi"/>
                <w:sz w:val="22"/>
                <w:szCs w:val="22"/>
              </w:rPr>
            </w:pPr>
            <w:r w:rsidRPr="00331633">
              <w:rPr>
                <w:rFonts w:cstheme="minorHAnsi"/>
                <w:b/>
                <w:sz w:val="22"/>
                <w:szCs w:val="22"/>
              </w:rPr>
              <w:t xml:space="preserve">Videoclip : Mango Mango </w:t>
            </w:r>
          </w:p>
          <w:p w:rsidR="00331633" w:rsidRPr="00331633" w:rsidRDefault="00331633" w:rsidP="00A53D48">
            <w:pPr>
              <w:rPr>
                <w:rFonts w:cstheme="minorHAnsi"/>
                <w:sz w:val="22"/>
                <w:szCs w:val="22"/>
              </w:rPr>
            </w:pPr>
          </w:p>
          <w:p w:rsidR="00331633" w:rsidRPr="00331633" w:rsidRDefault="00331633" w:rsidP="00A53D48">
            <w:pPr>
              <w:rPr>
                <w:rFonts w:cstheme="minorHAnsi"/>
                <w:sz w:val="22"/>
                <w:szCs w:val="22"/>
              </w:rPr>
            </w:pPr>
            <w:r w:rsidRPr="00331633">
              <w:rPr>
                <w:rFonts w:cstheme="minorHAnsi"/>
                <w:sz w:val="22"/>
                <w:szCs w:val="22"/>
              </w:rPr>
              <w:t xml:space="preserve">Mango Mango is een vrolijke videoclip over tropische fruitsoorten. Mango, Coconut, Papaya &amp; natuurlijk Banana. Het gaat ook over dansen en feesten. ( Er is ook een clubmix uitgekomen en te beluisteren op </w:t>
            </w:r>
            <w:proofErr w:type="spellStart"/>
            <w:r w:rsidRPr="00331633">
              <w:rPr>
                <w:rFonts w:cstheme="minorHAnsi"/>
                <w:sz w:val="22"/>
                <w:szCs w:val="22"/>
              </w:rPr>
              <w:t>Spotify</w:t>
            </w:r>
            <w:proofErr w:type="spellEnd"/>
            <w:r w:rsidRPr="00331633">
              <w:rPr>
                <w:rFonts w:cstheme="minorHAnsi"/>
                <w:sz w:val="22"/>
                <w:szCs w:val="22"/>
              </w:rPr>
              <w:t xml:space="preserve"> &amp; Studio 100 toppers 2 cd nummer 14.</w:t>
            </w:r>
          </w:p>
          <w:p w:rsidR="00331633" w:rsidRPr="00331633" w:rsidRDefault="00331633" w:rsidP="00A53D48">
            <w:pPr>
              <w:rPr>
                <w:rFonts w:ascii="Arial" w:hAnsi="Arial" w:cs="Arial"/>
                <w:sz w:val="20"/>
                <w:szCs w:val="20"/>
              </w:rPr>
            </w:pPr>
          </w:p>
          <w:p w:rsidR="00382D8F" w:rsidRPr="00331633" w:rsidRDefault="00331633" w:rsidP="00A53D48">
            <w:pPr>
              <w:rPr>
                <w:rFonts w:ascii="Arial" w:hAnsi="Arial" w:cs="Arial"/>
                <w:sz w:val="20"/>
                <w:szCs w:val="20"/>
              </w:rPr>
            </w:pPr>
            <w:r w:rsidRPr="00331633">
              <w:rPr>
                <w:rFonts w:ascii="Arial" w:hAnsi="Arial" w:cs="Arial"/>
                <w:sz w:val="20"/>
                <w:szCs w:val="20"/>
              </w:rPr>
              <w:t xml:space="preserve"> </w:t>
            </w:r>
            <w:r w:rsidR="00382D8F" w:rsidRPr="00331633">
              <w:rPr>
                <w:rFonts w:ascii="Arial" w:hAnsi="Arial" w:cs="Arial"/>
                <w:sz w:val="20"/>
                <w:szCs w:val="20"/>
              </w:rPr>
              <w:t xml:space="preserve"> </w:t>
            </w:r>
          </w:p>
        </w:tc>
        <w:tc>
          <w:tcPr>
            <w:tcW w:w="4797" w:type="dxa"/>
            <w:tcMar>
              <w:bottom w:w="288" w:type="dxa"/>
            </w:tcMar>
          </w:tcPr>
          <w:p w:rsidR="00A15039" w:rsidRPr="00331633" w:rsidRDefault="00331633" w:rsidP="00B26C98">
            <w:pPr>
              <w:pStyle w:val="Plattetekst"/>
              <w:rPr>
                <w:b/>
                <w:sz w:val="22"/>
                <w:szCs w:val="22"/>
              </w:rPr>
            </w:pPr>
            <w:r w:rsidRPr="00331633">
              <w:rPr>
                <w:b/>
                <w:sz w:val="22"/>
                <w:szCs w:val="22"/>
              </w:rPr>
              <w:t>Videoclip : Tjikke Boem</w:t>
            </w:r>
          </w:p>
          <w:p w:rsidR="00331633" w:rsidRPr="00331633" w:rsidRDefault="00331633" w:rsidP="00B26C98">
            <w:pPr>
              <w:pStyle w:val="Plattetekst"/>
              <w:rPr>
                <w:sz w:val="22"/>
                <w:szCs w:val="22"/>
              </w:rPr>
            </w:pPr>
          </w:p>
          <w:p w:rsidR="00331633" w:rsidRPr="00610A8B" w:rsidRDefault="00331633" w:rsidP="00B26C98">
            <w:pPr>
              <w:pStyle w:val="Plattetekst"/>
              <w:rPr>
                <w:rFonts w:asciiTheme="majorHAnsi" w:hAnsiTheme="majorHAnsi"/>
                <w:sz w:val="20"/>
                <w:szCs w:val="20"/>
              </w:rPr>
            </w:pPr>
            <w:r w:rsidRPr="00610A8B">
              <w:rPr>
                <w:rFonts w:asciiTheme="majorHAnsi" w:hAnsiTheme="majorHAnsi"/>
                <w:sz w:val="20"/>
                <w:szCs w:val="20"/>
              </w:rPr>
              <w:t>Het is niet zo’n hele bijzondere videoclip. Het enige wat er bijzonder aan is is dat het een leuk achtergrond heeft. Het is namelijk gemaakt met een green screen. De videoclips gaan vooral over feesten in de nacht en lekker gek doen. Het is ook een vrolijk nummer en leuke danspasjes.</w:t>
            </w:r>
          </w:p>
          <w:p w:rsidR="00331633" w:rsidRDefault="00331633" w:rsidP="00B26C98">
            <w:pPr>
              <w:pStyle w:val="Plattetekst"/>
              <w:rPr>
                <w:sz w:val="22"/>
                <w:szCs w:val="22"/>
              </w:rPr>
            </w:pPr>
          </w:p>
          <w:p w:rsidR="00331633" w:rsidRPr="00610A8B" w:rsidRDefault="00331633" w:rsidP="00B26C98">
            <w:pPr>
              <w:pStyle w:val="Plattetekst"/>
              <w:rPr>
                <w:b/>
                <w:sz w:val="20"/>
                <w:szCs w:val="20"/>
              </w:rPr>
            </w:pPr>
            <w:r w:rsidRPr="00610A8B">
              <w:rPr>
                <w:b/>
                <w:sz w:val="20"/>
                <w:szCs w:val="20"/>
              </w:rPr>
              <w:t>Videoclip : Vleugels</w:t>
            </w:r>
          </w:p>
          <w:p w:rsidR="00610A8B" w:rsidRPr="00610A8B" w:rsidRDefault="00610A8B" w:rsidP="00B26C98">
            <w:pPr>
              <w:pStyle w:val="Plattetekst"/>
              <w:rPr>
                <w:b/>
                <w:sz w:val="20"/>
                <w:szCs w:val="20"/>
              </w:rPr>
            </w:pPr>
          </w:p>
          <w:p w:rsidR="00610A8B" w:rsidRPr="00610A8B" w:rsidRDefault="00610A8B" w:rsidP="00B26C98">
            <w:pPr>
              <w:pStyle w:val="Plattetekst"/>
              <w:rPr>
                <w:rFonts w:ascii="Trebuchet MS" w:hAnsi="Trebuchet MS"/>
                <w:sz w:val="20"/>
                <w:szCs w:val="20"/>
              </w:rPr>
            </w:pPr>
            <w:r w:rsidRPr="00610A8B">
              <w:rPr>
                <w:rFonts w:ascii="Trebuchet MS" w:hAnsi="Trebuchet MS"/>
                <w:sz w:val="20"/>
                <w:szCs w:val="20"/>
              </w:rPr>
              <w:t>De videoclip van vleugels is eindelijk een keer een goed nummer. Het is ook de 2</w:t>
            </w:r>
            <w:r w:rsidRPr="00610A8B">
              <w:rPr>
                <w:rFonts w:ascii="Trebuchet MS" w:hAnsi="Trebuchet MS"/>
                <w:sz w:val="20"/>
                <w:szCs w:val="20"/>
                <w:vertAlign w:val="superscript"/>
              </w:rPr>
              <w:t>e</w:t>
            </w:r>
            <w:r w:rsidRPr="00610A8B">
              <w:rPr>
                <w:rFonts w:ascii="Trebuchet MS" w:hAnsi="Trebuchet MS"/>
                <w:sz w:val="20"/>
                <w:szCs w:val="20"/>
              </w:rPr>
              <w:t xml:space="preserve"> vervolgnummer op het nieuwe album. Het is ook te zien dat Hanne zwanger is. Verder heeft het mooie outfits en leuke danspasjes.</w:t>
            </w:r>
          </w:p>
          <w:p w:rsidR="00610A8B" w:rsidRDefault="00610A8B" w:rsidP="00B26C98">
            <w:pPr>
              <w:pStyle w:val="Plattetekst"/>
              <w:rPr>
                <w:b/>
                <w:sz w:val="22"/>
                <w:szCs w:val="22"/>
              </w:rPr>
            </w:pPr>
          </w:p>
          <w:p w:rsidR="00331633" w:rsidRDefault="00331633" w:rsidP="00B26C98">
            <w:pPr>
              <w:pStyle w:val="Plattetekst"/>
              <w:rPr>
                <w:b/>
                <w:sz w:val="22"/>
                <w:szCs w:val="22"/>
              </w:rPr>
            </w:pPr>
          </w:p>
          <w:p w:rsidR="00331633" w:rsidRPr="00610A8B" w:rsidRDefault="00331633" w:rsidP="00B26C98">
            <w:pPr>
              <w:pStyle w:val="Plattetekst"/>
              <w:rPr>
                <w:sz w:val="22"/>
                <w:szCs w:val="22"/>
              </w:rPr>
            </w:pPr>
            <w:r>
              <w:rPr>
                <w:b/>
                <w:sz w:val="22"/>
                <w:szCs w:val="22"/>
              </w:rPr>
              <w:t xml:space="preserve"> </w:t>
            </w:r>
            <w:r w:rsidR="00610A8B">
              <w:rPr>
                <w:b/>
                <w:sz w:val="22"/>
                <w:szCs w:val="22"/>
              </w:rPr>
              <w:t xml:space="preserve"> </w:t>
            </w:r>
          </w:p>
          <w:p w:rsidR="00331633" w:rsidRPr="00331633" w:rsidRDefault="00331633" w:rsidP="00B26C98">
            <w:pPr>
              <w:pStyle w:val="Plattetekst"/>
            </w:pPr>
          </w:p>
        </w:tc>
      </w:tr>
      <w:tr w:rsidR="00DA05CB" w:rsidRPr="00AA595F" w:rsidTr="00EA7581">
        <w:tc>
          <w:tcPr>
            <w:tcW w:w="7195" w:type="dxa"/>
            <w:gridSpan w:val="2"/>
            <w:tcMar>
              <w:top w:w="144" w:type="dxa"/>
            </w:tcMar>
          </w:tcPr>
          <w:p w:rsidR="004149AF" w:rsidRDefault="00610A8B" w:rsidP="004149AF">
            <w:r>
              <w:rPr>
                <w:noProof/>
              </w:rPr>
              <w:drawing>
                <wp:inline distT="0" distB="0" distL="0" distR="0">
                  <wp:extent cx="1809285" cy="2026285"/>
                  <wp:effectExtent l="0" t="0" r="635" b="0"/>
                  <wp:docPr id="11" name="Afbeelding 11" descr="Diede van den Heuvel redt het net niet - Al het nieuws uit Som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de van den Heuvel redt het net niet - Al het nieuws uit Somer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80" r="34426"/>
                          <a:stretch/>
                        </pic:blipFill>
                        <pic:spPr bwMode="auto">
                          <a:xfrm>
                            <a:off x="0" y="0"/>
                            <a:ext cx="1850338" cy="2072262"/>
                          </a:xfrm>
                          <a:prstGeom prst="rect">
                            <a:avLst/>
                          </a:prstGeom>
                          <a:noFill/>
                          <a:ln>
                            <a:noFill/>
                          </a:ln>
                          <a:extLst>
                            <a:ext uri="{53640926-AAD7-44D8-BBD7-CCE9431645EC}">
                              <a14:shadowObscured xmlns:a14="http://schemas.microsoft.com/office/drawing/2010/main"/>
                            </a:ext>
                          </a:extLst>
                        </pic:spPr>
                      </pic:pic>
                    </a:graphicData>
                  </a:graphic>
                </wp:inline>
              </w:drawing>
            </w:r>
            <w:r w:rsidR="0038537D">
              <w:t xml:space="preserve">  </w:t>
            </w:r>
            <w:r w:rsidR="0038537D">
              <w:rPr>
                <w:noProof/>
              </w:rPr>
              <w:drawing>
                <wp:inline distT="0" distB="0" distL="0" distR="0" wp14:anchorId="6B69BCDA" wp14:editId="527ED647">
                  <wp:extent cx="1905000" cy="2025015"/>
                  <wp:effectExtent l="0" t="0" r="0" b="0"/>
                  <wp:docPr id="24" name="Afbeelding 24" descr="https://studio100.com/thumbnail/inline/174309/d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io100.com/thumbnail/inline/174309/died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516" r="25838"/>
                          <a:stretch/>
                        </pic:blipFill>
                        <pic:spPr bwMode="auto">
                          <a:xfrm>
                            <a:off x="0" y="0"/>
                            <a:ext cx="1953289" cy="2076346"/>
                          </a:xfrm>
                          <a:prstGeom prst="rect">
                            <a:avLst/>
                          </a:prstGeom>
                          <a:noFill/>
                          <a:ln>
                            <a:noFill/>
                          </a:ln>
                          <a:extLst>
                            <a:ext uri="{53640926-AAD7-44D8-BBD7-CCE9431645EC}">
                              <a14:shadowObscured xmlns:a14="http://schemas.microsoft.com/office/drawing/2010/main"/>
                            </a:ext>
                          </a:extLst>
                        </pic:spPr>
                      </pic:pic>
                    </a:graphicData>
                  </a:graphic>
                </wp:inline>
              </w:drawing>
            </w:r>
          </w:p>
          <w:p w:rsidR="0038537D" w:rsidRPr="00AA595F" w:rsidRDefault="0038537D" w:rsidP="004149AF"/>
          <w:p w:rsidR="004149AF" w:rsidRDefault="00610A8B" w:rsidP="004149AF">
            <w:pPr>
              <w:pStyle w:val="Afbeeldingsbijschrift"/>
            </w:pPr>
            <w:r>
              <w:softHyphen/>
              <w:t>Diede samen met Hanne en Marthe tijdens K2 zoekt K3!</w:t>
            </w:r>
          </w:p>
          <w:p w:rsidR="0038537D" w:rsidRPr="0038537D" w:rsidRDefault="0038537D" w:rsidP="0038537D"/>
        </w:tc>
        <w:tc>
          <w:tcPr>
            <w:tcW w:w="7195" w:type="dxa"/>
            <w:gridSpan w:val="2"/>
            <w:tcMar>
              <w:top w:w="144" w:type="dxa"/>
              <w:left w:w="288" w:type="dxa"/>
            </w:tcMar>
          </w:tcPr>
          <w:p w:rsidR="004149AF" w:rsidRPr="00AD3818" w:rsidRDefault="00610A8B" w:rsidP="004149AF">
            <w:pPr>
              <w:pStyle w:val="Trefwoord"/>
              <w:rPr>
                <w:lang w:val="en-US"/>
              </w:rPr>
            </w:pPr>
            <w:r>
              <w:t>Wie word de vervangster van Hanne?</w:t>
            </w:r>
          </w:p>
          <w:p w:rsidR="004149AF" w:rsidRPr="00AD3818" w:rsidRDefault="00610A8B" w:rsidP="004149AF">
            <w:pPr>
              <w:pStyle w:val="Kop3"/>
              <w:rPr>
                <w:lang w:val="en-US"/>
              </w:rPr>
            </w:pPr>
            <w:r>
              <w:t>De vervangester word?</w:t>
            </w:r>
          </w:p>
          <w:p w:rsidR="004149AF" w:rsidRPr="00AA595F" w:rsidRDefault="00610A8B" w:rsidP="004149AF">
            <w:pPr>
              <w:pStyle w:val="Kop3gewijzigd"/>
            </w:pPr>
            <w:r>
              <w:t>Diede van der heuvel</w:t>
            </w:r>
            <w:r w:rsidR="004149AF" w:rsidRPr="00AA595F">
              <w:rPr>
                <w:lang w:bidi="nl-NL"/>
              </w:rPr>
              <w:t>.</w:t>
            </w:r>
          </w:p>
          <w:p w:rsidR="004149AF" w:rsidRDefault="00610A8B" w:rsidP="004149AF">
            <w:r>
              <w:t>De 4</w:t>
            </w:r>
            <w:r w:rsidRPr="00610A8B">
              <w:rPr>
                <w:vertAlign w:val="superscript"/>
              </w:rPr>
              <w:t>e</w:t>
            </w:r>
            <w:r>
              <w:t xml:space="preserve"> finalist van K2 Zoekt K3. Diede was dat die als eerste in de Finale kon vertrekken. Diede wordt de nieuwe vervangster. Ze kijkt er heel erg naar uit om samen met Julia en Marthe op het K3 podium te kunnen staan. Diede schreef ook op haar Instagram : Wauw! Na alles wat ik heb meegemaakt komt mijn droom toch nog eens uit. Ik heb ook echt oprecht zin om met hun te mogen samenwerken. </w:t>
            </w:r>
          </w:p>
          <w:p w:rsidR="00610A8B" w:rsidRDefault="00610A8B" w:rsidP="004149AF"/>
          <w:p w:rsidR="00610A8B" w:rsidRDefault="00610A8B" w:rsidP="004149AF">
            <w:pPr>
              <w:rPr>
                <w:b/>
              </w:rPr>
            </w:pPr>
            <w:r>
              <w:rPr>
                <w:b/>
              </w:rPr>
              <w:t>Hoe denken Julia en Marthe erover</w:t>
            </w:r>
          </w:p>
          <w:p w:rsidR="00610A8B" w:rsidRDefault="00610A8B" w:rsidP="00610A8B">
            <w:pPr>
              <w:jc w:val="both"/>
              <w:rPr>
                <w:rStyle w:val="Nadruk"/>
                <w:rFonts w:ascii="MikadoRegular" w:hAnsi="MikadoRegular"/>
                <w:color w:val="FFFFFF"/>
                <w:sz w:val="16"/>
                <w:szCs w:val="16"/>
                <w:bdr w:val="none" w:sz="0" w:space="0" w:color="auto" w:frame="1"/>
                <w:shd w:val="clear" w:color="auto" w:fill="00A1DF"/>
              </w:rPr>
            </w:pPr>
            <w:r>
              <w:rPr>
                <w:b/>
              </w:rPr>
              <w:t xml:space="preserve">Julia : </w:t>
            </w:r>
            <w:r>
              <w:rPr>
                <w:rFonts w:ascii="MikadoRegular" w:hAnsi="MikadoRegular"/>
                <w:i/>
                <w:iCs/>
                <w:color w:val="FFFFFF"/>
                <w:sz w:val="30"/>
                <w:szCs w:val="30"/>
                <w:shd w:val="clear" w:color="auto" w:fill="00A1DF"/>
              </w:rPr>
              <w:t> </w:t>
            </w:r>
            <w:r w:rsidRPr="00610A8B">
              <w:rPr>
                <w:rStyle w:val="Nadruk"/>
                <w:rFonts w:ascii="MikadoRegular" w:hAnsi="MikadoRegular"/>
                <w:color w:val="FFFFFF"/>
                <w:sz w:val="16"/>
                <w:szCs w:val="16"/>
                <w:bdr w:val="none" w:sz="0" w:space="0" w:color="auto" w:frame="1"/>
                <w:shd w:val="clear" w:color="auto" w:fill="00A1DF"/>
              </w:rPr>
              <w:t>“Diede en ik kennen elkaar heel goed omdat we het beiden tot in de finale hebben geschopt. Er was toen echt geen sprake van strijd. We gunden elkaar alles. Zij was heel blij voor me toen ik won en andersom was dat zeker ook zo geweest. Dat ze er nu alsnog even bijkomt, vind ik geweldig.”</w:t>
            </w:r>
          </w:p>
          <w:p w:rsidR="00610A8B" w:rsidRPr="00610A8B" w:rsidRDefault="00610A8B" w:rsidP="00610A8B">
            <w:pPr>
              <w:jc w:val="both"/>
              <w:rPr>
                <w:b/>
              </w:rPr>
            </w:pPr>
            <w:r>
              <w:rPr>
                <w:b/>
              </w:rPr>
              <w:t xml:space="preserve">Marthe : </w:t>
            </w:r>
            <w:r w:rsidRPr="00610A8B">
              <w:rPr>
                <w:rStyle w:val="Nadruk"/>
                <w:rFonts w:ascii="MikadoRegular" w:hAnsi="MikadoRegular"/>
                <w:color w:val="FFFFFF"/>
                <w:sz w:val="16"/>
                <w:szCs w:val="16"/>
                <w:bdr w:val="none" w:sz="0" w:space="0" w:color="auto" w:frame="1"/>
                <w:shd w:val="clear" w:color="auto" w:fill="00A1DF"/>
              </w:rPr>
              <w:t>“In de afgelopen weken heeft Diede aan alle repetities meegedaan om er zo klaar voor te zijn wanneer Hanne stopt. Opnieuw hebben we kunnen zien waarom zij tot de laatste vier kwam bij K2 zoekt K3. Ze is, weliswaar tijdelijk, een grote aanwinst.”</w:t>
            </w:r>
          </w:p>
        </w:tc>
      </w:tr>
      <w:tr w:rsidR="004149AF" w:rsidRPr="00EF7CD4" w:rsidTr="000B4333">
        <w:tc>
          <w:tcPr>
            <w:tcW w:w="14390" w:type="dxa"/>
            <w:gridSpan w:val="4"/>
            <w:tcMar>
              <w:top w:w="576" w:type="dxa"/>
              <w:bottom w:w="216" w:type="dxa"/>
            </w:tcMar>
          </w:tcPr>
          <w:p w:rsidR="004149AF" w:rsidRPr="00AD3818" w:rsidRDefault="0038537D" w:rsidP="004149AF">
            <w:pPr>
              <w:pStyle w:val="Trefwoord"/>
              <w:rPr>
                <w:lang w:val="en-US"/>
              </w:rPr>
            </w:pPr>
            <w:r>
              <w:t>K2 Zoekt k3 Julia!</w:t>
            </w:r>
          </w:p>
          <w:p w:rsidR="004149AF" w:rsidRPr="00AD3818" w:rsidRDefault="0038537D" w:rsidP="004149AF">
            <w:pPr>
              <w:pStyle w:val="Kop1"/>
              <w:rPr>
                <w:lang w:val="en-US"/>
              </w:rPr>
            </w:pPr>
            <w:r>
              <w:rPr>
                <w:lang w:val="en-US"/>
              </w:rPr>
              <w:t xml:space="preserve">Wat </w:t>
            </w:r>
            <w:proofErr w:type="spellStart"/>
            <w:r>
              <w:rPr>
                <w:lang w:val="en-US"/>
              </w:rPr>
              <w:t>he</w:t>
            </w:r>
            <w:r w:rsidR="00D070B0">
              <w:rPr>
                <w:lang w:val="en-US"/>
              </w:rPr>
              <w:t>e</w:t>
            </w:r>
            <w:r>
              <w:rPr>
                <w:lang w:val="en-US"/>
              </w:rPr>
              <w:t>ft</w:t>
            </w:r>
            <w:proofErr w:type="spellEnd"/>
            <w:r>
              <w:rPr>
                <w:lang w:val="en-US"/>
              </w:rPr>
              <w:t xml:space="preserve"> Julia allemaal beleefd? ( Lees het hier ) </w:t>
            </w:r>
          </w:p>
        </w:tc>
      </w:tr>
      <w:tr w:rsidR="00DA05CB" w:rsidRPr="00AA595F" w:rsidTr="000B4333">
        <w:tc>
          <w:tcPr>
            <w:tcW w:w="4796" w:type="dxa"/>
            <w:tcMar>
              <w:right w:w="144" w:type="dxa"/>
            </w:tcMar>
          </w:tcPr>
          <w:p w:rsidR="00A15039" w:rsidRDefault="0038537D" w:rsidP="0038537D">
            <w:r>
              <w:t>Ja! Het begon eigenlijk toen ik met een paar vriendinnen van mij ergens was en dat ze zeiden van: Hey Julia! Kijk eens, misschien is dit wel eens iets voor je. Toen dacht ik van, ja dat zou ik wel eens kunnen proberen. Dus een paar dagen later zat ik thuis en heb ik me ingeschreven. Ik moest eerst een filmpje maken wat ik wel spannend vond. En toen moest ik bij Studio 100 auditie doen. En daarna ben ik door gegaan naar het Tv programma K2 Zoekt K3. Er was ook iemand die mij kwam interviewen.</w:t>
            </w:r>
          </w:p>
          <w:p w:rsidR="0038537D" w:rsidRPr="00AA595F" w:rsidRDefault="0038537D" w:rsidP="0038537D">
            <w:r>
              <w:t>Ik heb toen mijn Lp’s laten zien. En ik heb nog een paar knuffels en cd’s. Het was wel leuk om te laten zien</w:t>
            </w:r>
            <w:r w:rsidR="00DA05CB">
              <w:t>.</w:t>
            </w:r>
          </w:p>
        </w:tc>
        <w:tc>
          <w:tcPr>
            <w:tcW w:w="4797" w:type="dxa"/>
            <w:gridSpan w:val="2"/>
            <w:tcMar>
              <w:left w:w="144" w:type="dxa"/>
              <w:right w:w="144" w:type="dxa"/>
            </w:tcMar>
          </w:tcPr>
          <w:p w:rsidR="00A15039" w:rsidRDefault="00DA05CB" w:rsidP="000B4333">
            <w:pPr>
              <w:rPr>
                <w:rFonts w:ascii="Bradley Hand ITC" w:hAnsi="Bradley Hand ITC"/>
              </w:rPr>
            </w:pPr>
            <w:r>
              <w:rPr>
                <w:rFonts w:ascii="Bradley Hand ITC" w:hAnsi="Bradley Hand ITC"/>
              </w:rPr>
              <w:t>Ik was ook wel erg nerveus! Ik was altijd bang dat zou worden afgewezen. Ik weet nog toen bij de eerste auditie! Toen hebben Hanne en Marthe mij gered. 2 weken later weer zelfde verhaal. Studioshow 3 weer. En tijdens de finale. BAM! Je bent ineens K3!</w:t>
            </w:r>
          </w:p>
          <w:p w:rsidR="00DA05CB" w:rsidRDefault="00DA05CB" w:rsidP="000B4333">
            <w:pPr>
              <w:rPr>
                <w:rFonts w:ascii="Bradley Hand ITC" w:hAnsi="Bradley Hand ITC"/>
              </w:rPr>
            </w:pPr>
            <w:r>
              <w:rPr>
                <w:rFonts w:ascii="Bradley Hand ITC" w:hAnsi="Bradley Hand ITC"/>
              </w:rPr>
              <w:t>Ik ben echt onwijs gelukkig. Ik ben ook al bijna een jaar K3! Kan het bijna niet geloven. Ik hou ook nog wel contact met mensen waarmee ik heb samengewerkt.</w:t>
            </w:r>
          </w:p>
          <w:p w:rsidR="00DA05CB" w:rsidRDefault="00DA05CB" w:rsidP="000B4333">
            <w:pPr>
              <w:rPr>
                <w:rFonts w:ascii="Bradley Hand ITC" w:hAnsi="Bradley Hand ITC"/>
              </w:rPr>
            </w:pPr>
            <w:r>
              <w:rPr>
                <w:rFonts w:ascii="Bradley Hand ITC" w:hAnsi="Bradley Hand ITC"/>
              </w:rPr>
              <w:t>Ik vond het ook heel erg leuk om op te treden voor zulke kleine kinderen. En ook voor grote mensen natuurlijk(:</w:t>
            </w:r>
          </w:p>
          <w:p w:rsidR="00DA05CB" w:rsidRDefault="00DA05CB" w:rsidP="000B4333">
            <w:pPr>
              <w:rPr>
                <w:rFonts w:ascii="Bradley Hand ITC" w:hAnsi="Bradley Hand ITC"/>
              </w:rPr>
            </w:pPr>
          </w:p>
          <w:p w:rsidR="00DA05CB" w:rsidRDefault="00DA05CB" w:rsidP="000B4333">
            <w:pPr>
              <w:rPr>
                <w:rFonts w:ascii="Bradley Hand ITC" w:hAnsi="Bradley Hand ITC"/>
              </w:rPr>
            </w:pPr>
          </w:p>
          <w:p w:rsidR="00DA05CB" w:rsidRPr="00DA05CB" w:rsidRDefault="00DA05CB" w:rsidP="000B4333">
            <w:pPr>
              <w:rPr>
                <w:rFonts w:ascii="Bradley Hand ITC" w:hAnsi="Bradley Hand ITC"/>
              </w:rPr>
            </w:pPr>
          </w:p>
        </w:tc>
        <w:tc>
          <w:tcPr>
            <w:tcW w:w="4797" w:type="dxa"/>
            <w:tcMar>
              <w:left w:w="144" w:type="dxa"/>
            </w:tcMar>
          </w:tcPr>
          <w:p w:rsidR="004149AF" w:rsidRPr="00AA595F" w:rsidRDefault="0038537D" w:rsidP="004149AF">
            <w:r>
              <w:rPr>
                <w:noProof/>
              </w:rPr>
              <w:drawing>
                <wp:inline distT="0" distB="0" distL="0" distR="0">
                  <wp:extent cx="2584450" cy="1453753"/>
                  <wp:effectExtent l="76200" t="0" r="177800" b="260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9623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3770" cy="147587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15039" w:rsidRDefault="00DA05CB" w:rsidP="000B4333">
            <w:pPr>
              <w:pStyle w:val="Afbeeldingsbijschrift"/>
            </w:pPr>
            <w:r>
              <w:t>// Hier een leuk gesprekje</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rsidR="00DA05CB" w:rsidRDefault="00DA05CB" w:rsidP="00DA05CB">
            <w:r>
              <w:rPr>
                <w:noProof/>
              </w:rPr>
              <w:drawing>
                <wp:inline distT="0" distB="0" distL="0" distR="0" wp14:anchorId="4DC6C0D4" wp14:editId="286714EE">
                  <wp:extent cx="1782445" cy="958850"/>
                  <wp:effectExtent l="0" t="0" r="8255" b="0"/>
                  <wp:docPr id="26" name="Afbeelding 26" descr="K3 verjaardag kaart hart lieve jarige | Hallmark"/>
                  <wp:cNvGraphicFramePr/>
                  <a:graphic xmlns:a="http://schemas.openxmlformats.org/drawingml/2006/main">
                    <a:graphicData uri="http://schemas.openxmlformats.org/drawingml/2006/picture">
                      <pic:pic xmlns:pic="http://schemas.openxmlformats.org/drawingml/2006/picture">
                        <pic:nvPicPr>
                          <pic:cNvPr id="1" name="Afbeelding 1" descr="K3 verjaardag kaart hart lieve jarige | Hallmark"/>
                          <pic:cNvPicPr/>
                        </pic:nvPicPr>
                        <pic:blipFill rotWithShape="1">
                          <a:blip r:embed="rId26" cstate="print">
                            <a:extLst>
                              <a:ext uri="{28A0092B-C50C-407E-A947-70E740481C1C}">
                                <a14:useLocalDpi xmlns:a14="http://schemas.microsoft.com/office/drawing/2010/main" val="0"/>
                              </a:ext>
                            </a:extLst>
                          </a:blip>
                          <a:srcRect l="32188" t="84752" r="36838" b="3161"/>
                          <a:stretch/>
                        </pic:blipFill>
                        <pic:spPr bwMode="auto">
                          <a:xfrm>
                            <a:off x="0" y="0"/>
                            <a:ext cx="1782445" cy="958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A05CB" w:rsidRPr="00DA05CB" w:rsidRDefault="00DA05CB" w:rsidP="00DA05CB">
            <w:pPr>
              <w:rPr>
                <w:b/>
              </w:rPr>
            </w:pPr>
            <w:r>
              <w:rPr>
                <w:b/>
              </w:rPr>
              <w:t>Handtekening Julia Boschman</w:t>
            </w:r>
          </w:p>
        </w:tc>
      </w:tr>
    </w:tbl>
    <w:p w:rsidR="00DA05CB" w:rsidRPr="00AA595F" w:rsidRDefault="00EA7581">
      <w:pPr>
        <w:rPr>
          <w:lang w:bidi="nl-NL"/>
        </w:rPr>
      </w:pPr>
      <w:r w:rsidRPr="00AA595F">
        <w:rPr>
          <w:noProof/>
          <w:lang w:bidi="nl-NL"/>
        </w:rPr>
        <mc:AlternateContent>
          <mc:Choice Requires="wps">
            <w:drawing>
              <wp:anchor distT="0" distB="0" distL="114300" distR="114300" simplePos="0" relativeHeight="251678720" behindDoc="1" locked="0" layoutInCell="1" allowOverlap="1" wp14:anchorId="65CFC07F" wp14:editId="18FCCF53">
                <wp:simplePos x="0" y="0"/>
                <wp:positionH relativeFrom="page">
                  <wp:align>right</wp:align>
                </wp:positionH>
                <wp:positionV relativeFrom="paragraph">
                  <wp:posOffset>-12768580</wp:posOffset>
                </wp:positionV>
                <wp:extent cx="10045700" cy="4152900"/>
                <wp:effectExtent l="0" t="0" r="0" b="0"/>
                <wp:wrapNone/>
                <wp:docPr id="18" name="Rechthoe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1529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4A69CBCB" id="Rechthoek 49" o:spid="_x0000_s1026" style="position:absolute;margin-left:739.8pt;margin-top:-1005.4pt;width:791pt;height:327pt;z-index:-251637760;visibility:visible;mso-wrap-style:square;mso-width-percent:1000;mso-height-percent:0;mso-wrap-distance-left:9pt;mso-wrap-distance-top:0;mso-wrap-distance-right:9pt;mso-wrap-distance-bottom:0;mso-position-horizontal:righ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" fillcolor="#eeece1 [3214]" stroked="f">
                <w10:wrap anchorx="page"/>
              </v:rect>
            </w:pict>
          </mc:Fallback>
        </mc:AlternateContent>
      </w:r>
    </w:p>
    <w:tbl>
      <w:tblPr>
        <w:tblW w:w="5000" w:type="pct"/>
        <w:tblCellMar>
          <w:left w:w="0" w:type="dxa"/>
          <w:right w:w="0" w:type="dxa"/>
        </w:tblCellMar>
        <w:tblLook w:val="0600" w:firstRow="0" w:lastRow="0" w:firstColumn="0" w:lastColumn="0" w:noHBand="1" w:noVBand="1"/>
      </w:tblPr>
      <w:tblGrid>
        <w:gridCol w:w="7200"/>
        <w:gridCol w:w="7200"/>
      </w:tblGrid>
      <w:tr w:rsidR="0076002E" w:rsidRPr="00AA595F" w:rsidTr="0076002E">
        <w:tc>
          <w:tcPr>
            <w:tcW w:w="14400" w:type="dxa"/>
            <w:gridSpan w:val="2"/>
            <w:tcBorders>
              <w:top w:val="single" w:sz="24" w:space="0" w:color="808080" w:themeColor="background1" w:themeShade="80"/>
            </w:tcBorders>
            <w:tcMar>
              <w:top w:w="288" w:type="dxa"/>
            </w:tcMar>
          </w:tcPr>
          <w:p w:rsidR="0076002E" w:rsidRPr="00AA595F" w:rsidRDefault="00DA05CB" w:rsidP="0076002E">
            <w:pPr>
              <w:pStyle w:val="Trefwoord"/>
            </w:pPr>
            <w:r>
              <w:t>K2 zoekt k3</w:t>
            </w:r>
          </w:p>
          <w:p w:rsidR="00DA05CB" w:rsidRPr="00DA05CB" w:rsidRDefault="00DA05CB" w:rsidP="00DA05CB">
            <w:pPr>
              <w:pStyle w:val="Kop2"/>
            </w:pPr>
            <w:r>
              <w:lastRenderedPageBreak/>
              <w:t xml:space="preserve">Hoe won Julia K3 in foto’s </w:t>
            </w:r>
          </w:p>
        </w:tc>
      </w:tr>
      <w:tr w:rsidR="0076002E" w:rsidRPr="00AA595F" w:rsidTr="0076002E">
        <w:tc>
          <w:tcPr>
            <w:tcW w:w="7200" w:type="dxa"/>
            <w:tcMar>
              <w:right w:w="216" w:type="dxa"/>
            </w:tcMar>
          </w:tcPr>
          <w:p w:rsidR="0076002E" w:rsidRDefault="003E7553" w:rsidP="0076002E">
            <w:pPr>
              <w:pStyle w:val="Naamauteur"/>
            </w:pPr>
            <w:r>
              <w:lastRenderedPageBreak/>
              <w:t>Diede – Celester – Amy &amp; Julia</w:t>
            </w:r>
          </w:p>
          <w:p w:rsidR="003E7553" w:rsidRPr="003E7553" w:rsidRDefault="003E7553" w:rsidP="003E7553"/>
          <w:p w:rsidR="0076002E" w:rsidRPr="00AA595F" w:rsidRDefault="0076002E" w:rsidP="0076002E"/>
        </w:tc>
        <w:tc>
          <w:tcPr>
            <w:tcW w:w="7200" w:type="dxa"/>
            <w:tcMar>
              <w:left w:w="216" w:type="dxa"/>
            </w:tcMar>
          </w:tcPr>
          <w:p w:rsidR="00DA05CB" w:rsidRDefault="00DA05CB" w:rsidP="00DA05CB"/>
          <w:p w:rsidR="0076002E" w:rsidRPr="00AA595F" w:rsidRDefault="0076002E"/>
        </w:tc>
      </w:tr>
      <w:tr w:rsidR="0076002E" w:rsidRPr="00AA595F" w:rsidTr="0076002E">
        <w:tc>
          <w:tcPr>
            <w:tcW w:w="14400" w:type="dxa"/>
            <w:gridSpan w:val="2"/>
            <w:tcMar>
              <w:top w:w="288" w:type="dxa"/>
            </w:tcMar>
          </w:tcPr>
          <w:p w:rsidR="0076002E" w:rsidRPr="00AA595F" w:rsidRDefault="0076002E"/>
        </w:tc>
      </w:tr>
    </w:tbl>
    <w:p w:rsidR="00DA05CB" w:rsidRDefault="003E7553" w:rsidP="00AC24C1">
      <w:r>
        <w:t xml:space="preserve">                                                                                                                                                                                   </w:t>
      </w:r>
      <w:r>
        <w:rPr>
          <w:noProof/>
        </w:rPr>
        <w:drawing>
          <wp:inline distT="0" distB="0" distL="0" distR="0">
            <wp:extent cx="2762250" cy="1844153"/>
            <wp:effectExtent l="95250" t="0" r="209550" b="270510"/>
            <wp:docPr id="28" name="Afbeelding 28" descr="Meer dan 1,2 miljoen Vlamingen keken naar de finale van 'K2 zoekt K3' | K2  zoekt K3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er dan 1,2 miljoen Vlamingen keken naar de finale van 'K2 zoekt K3' | K2  zoekt K3 | hln.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9094" cy="18553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t xml:space="preserve">   </w:t>
      </w:r>
      <w:r>
        <w:rPr>
          <w:noProof/>
        </w:rPr>
        <w:drawing>
          <wp:inline distT="0" distB="0" distL="0" distR="0">
            <wp:extent cx="3287942" cy="1848485"/>
            <wp:effectExtent l="133350" t="114300" r="122555" b="170815"/>
            <wp:docPr id="29" name="Afbeelding 29" descr="K2 zoekt K3: Seizoen 2021 Aflevering 11 Finale gemist? Bekijk hier de hele  uitzending - kij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2 zoekt K3: Seizoen 2021 Aflevering 11 Finale gemist? Bekijk hier de hele  uitzending - kijk.n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2620" cy="1867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br/>
      </w:r>
    </w:p>
    <w:p w:rsidR="003E7553" w:rsidRDefault="003E7553" w:rsidP="00AC24C1">
      <w:r>
        <w:rPr>
          <w:noProof/>
        </w:rPr>
        <w:drawing>
          <wp:inline distT="0" distB="0" distL="0" distR="0">
            <wp:extent cx="3867150" cy="2578945"/>
            <wp:effectExtent l="838200" t="114300" r="114300" b="183515"/>
            <wp:docPr id="30" name="Afbeelding 30" descr="K2 zoekt K3: Finale in Vilvoorde | Showbizz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2 zoekt K3: Finale in Vilvoorde | Showbizzsi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3978" cy="258349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t xml:space="preserve">    </w:t>
      </w:r>
      <w:r>
        <w:rPr>
          <w:noProof/>
        </w:rPr>
        <w:drawing>
          <wp:inline distT="0" distB="0" distL="0" distR="0">
            <wp:extent cx="3820282" cy="2552700"/>
            <wp:effectExtent l="152400" t="133350" r="123190" b="228600"/>
            <wp:docPr id="31" name="Afbeelding 31" descr="Zoveel Vlamingen keken naar de finale van K2 zoekt K3 | Showbizz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veel Vlamingen keken naar de finale van K2 zoekt K3 | Showbizzsi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5677" cy="25563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E7553" w:rsidRDefault="003E7553" w:rsidP="00AC24C1"/>
    <w:p w:rsidR="003E7553" w:rsidRDefault="003E7553" w:rsidP="00AC24C1">
      <w:r>
        <w:rPr>
          <w:noProof/>
        </w:rPr>
        <w:drawing>
          <wp:inline distT="0" distB="0" distL="0" distR="0">
            <wp:extent cx="3928533" cy="2209800"/>
            <wp:effectExtent l="171450" t="171450" r="167640" b="152400"/>
            <wp:docPr id="32" name="Afbeelding 32" descr="Winnaar K2 zoekt K3 bekend; kijkers gaan stuk | Veronica Supe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naar K2 zoekt K3 bekend; kijkers gaan stuk | Veronica Supergui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4405" cy="221310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rPr>
        <w:drawing>
          <wp:inline distT="0" distB="0" distL="0" distR="0">
            <wp:extent cx="3550681" cy="2260600"/>
            <wp:effectExtent l="95250" t="76200" r="88265" b="1054100"/>
            <wp:docPr id="33" name="Afbeelding 33" descr="Wie wordt het nieuwe K3'tje? Zo verloopt de spannende live finale van 'K2  zoekt K3' | Showbiz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e wordt het nieuwe K3'tje? Zo verloopt de spannende live finale van 'K2  zoekt K3' | Showbizz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5907" cy="226392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E7553" w:rsidRDefault="003E7553" w:rsidP="00AC24C1"/>
    <w:p w:rsidR="00DA05CB" w:rsidRDefault="00DA05CB" w:rsidP="00AC24C1"/>
    <w:p w:rsidR="00DA05CB" w:rsidRPr="003E7553" w:rsidRDefault="003E7553" w:rsidP="00AC24C1">
      <w:pPr>
        <w:rPr>
          <w:b/>
        </w:rPr>
      </w:pPr>
      <w:r>
        <w:t xml:space="preserve">                                                              </w:t>
      </w:r>
    </w:p>
    <w:p w:rsidR="00DA05CB" w:rsidRDefault="00DA05CB" w:rsidP="00AC24C1"/>
    <w:p w:rsidR="00DA05CB" w:rsidRDefault="00DA05CB" w:rsidP="00AC24C1"/>
    <w:p w:rsidR="00DA05CB" w:rsidRDefault="00DA05CB" w:rsidP="00AC24C1"/>
    <w:p w:rsidR="00DA05CB" w:rsidRDefault="00DA05CB" w:rsidP="00AC24C1"/>
    <w:p w:rsidR="003E7553" w:rsidRDefault="003E7553" w:rsidP="00AC24C1"/>
    <w:p w:rsidR="00D070B0" w:rsidRDefault="00D070B0" w:rsidP="00AC24C1">
      <w:pPr>
        <w:rPr>
          <w:color w:val="FF0000"/>
        </w:rPr>
      </w:pPr>
    </w:p>
    <w:p w:rsidR="00D070B0" w:rsidRDefault="00D070B0" w:rsidP="00AC24C1">
      <w:pPr>
        <w:rPr>
          <w:color w:val="FF0000"/>
        </w:rPr>
      </w:pPr>
    </w:p>
    <w:p w:rsidR="00D070B0" w:rsidRDefault="00D070B0" w:rsidP="00AC24C1">
      <w:pPr>
        <w:rPr>
          <w:color w:val="FF0000"/>
        </w:rPr>
      </w:pPr>
    </w:p>
    <w:p w:rsidR="00D070B0" w:rsidRDefault="00D070B0" w:rsidP="00AC24C1">
      <w:pPr>
        <w:rPr>
          <w:color w:val="FF0000"/>
        </w:rPr>
      </w:pPr>
    </w:p>
    <w:p w:rsidR="00D070B0" w:rsidRDefault="00D070B0" w:rsidP="00AC24C1">
      <w:pPr>
        <w:rPr>
          <w:color w:val="FF0000"/>
        </w:rPr>
      </w:pPr>
    </w:p>
    <w:p w:rsidR="00D070B0" w:rsidRDefault="00D070B0" w:rsidP="00AC24C1">
      <w:pPr>
        <w:rPr>
          <w:color w:val="FF0000"/>
        </w:rPr>
      </w:pPr>
    </w:p>
    <w:p w:rsidR="00D070B0" w:rsidRDefault="00D070B0" w:rsidP="00AC24C1">
      <w:pPr>
        <w:rPr>
          <w:color w:val="FF0000"/>
        </w:rPr>
      </w:pPr>
    </w:p>
    <w:p w:rsidR="003E7553" w:rsidRDefault="003E7553" w:rsidP="00AC24C1">
      <w:pPr>
        <w:rPr>
          <w:color w:val="FF0000"/>
        </w:rPr>
      </w:pPr>
      <w:r>
        <w:rPr>
          <w:color w:val="FF0000"/>
        </w:rPr>
        <w:lastRenderedPageBreak/>
        <w:t>Advertentie!! Bron : STUDIO 100</w:t>
      </w:r>
    </w:p>
    <w:p w:rsidR="003E7553" w:rsidRDefault="003E7553" w:rsidP="00AC24C1">
      <w:pPr>
        <w:rPr>
          <w:color w:val="FF0000"/>
        </w:rPr>
      </w:pPr>
    </w:p>
    <w:p w:rsidR="003E7553" w:rsidRPr="003E7553" w:rsidRDefault="003E7553" w:rsidP="00AC24C1">
      <w:pPr>
        <w:rPr>
          <w:color w:val="FF0000"/>
        </w:rPr>
      </w:pPr>
      <w:r>
        <w:rPr>
          <w:noProof/>
        </w:rPr>
        <mc:AlternateContent>
          <mc:Choice Requires="wps">
            <w:drawing>
              <wp:anchor distT="0" distB="0" distL="114300" distR="114300" simplePos="0" relativeHeight="251688960" behindDoc="0" locked="0" layoutInCell="1" allowOverlap="1">
                <wp:simplePos x="0" y="0"/>
                <wp:positionH relativeFrom="column">
                  <wp:posOffset>5918200</wp:posOffset>
                </wp:positionH>
                <wp:positionV relativeFrom="paragraph">
                  <wp:posOffset>74295</wp:posOffset>
                </wp:positionV>
                <wp:extent cx="3321050" cy="7880350"/>
                <wp:effectExtent l="0" t="0" r="12700" b="25400"/>
                <wp:wrapNone/>
                <wp:docPr id="35" name="Tekstvak 35"/>
                <wp:cNvGraphicFramePr/>
                <a:graphic xmlns:a="http://schemas.openxmlformats.org/drawingml/2006/main">
                  <a:graphicData uri="http://schemas.microsoft.com/office/word/2010/wordprocessingShape">
                    <wps:wsp>
                      <wps:cNvSpPr txBox="1"/>
                      <wps:spPr>
                        <a:xfrm>
                          <a:off x="0" y="0"/>
                          <a:ext cx="3321050" cy="7880350"/>
                        </a:xfrm>
                        <a:prstGeom prst="rect">
                          <a:avLst/>
                        </a:prstGeom>
                        <a:solidFill>
                          <a:schemeClr val="lt1"/>
                        </a:solidFill>
                        <a:ln w="6350">
                          <a:solidFill>
                            <a:prstClr val="black"/>
                          </a:solidFill>
                        </a:ln>
                      </wps:spPr>
                      <wps:txbx>
                        <w:txbxContent>
                          <w:p w:rsidR="00D070B0" w:rsidRDefault="00D070B0">
                            <w:pPr>
                              <w:rPr>
                                <w:b/>
                              </w:rPr>
                            </w:pPr>
                            <w:r>
                              <w:rPr>
                                <w:b/>
                              </w:rPr>
                              <w:t>Locatie België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66"/>
                              <w:gridCol w:w="2466"/>
                            </w:tblGrid>
                            <w:tr w:rsidR="00D070B0" w:rsidRPr="003E7553" w:rsidTr="003E7553">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Hasselt (Trixxo Theater)</w:t>
                                  </w:r>
                                </w:p>
                              </w:tc>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4, 5 &amp; 6 maart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Gent (Capitole Gent)</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 3, 5, 6 &amp; 7 april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Oostende (Kursaal Oostene)</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21 &amp; 22 mei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Antwerpen (Stadsschouwburg Antwerpen)</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26, 27, 28 &amp; 29 mei 2022</w:t>
                                  </w:r>
                                </w:p>
                              </w:tc>
                            </w:tr>
                          </w:tbl>
                          <w:p w:rsidR="00D070B0" w:rsidRDefault="00D070B0" w:rsidP="003E7553"/>
                          <w:p w:rsidR="00D070B0" w:rsidRDefault="00D070B0" w:rsidP="003E7553"/>
                          <w:p w:rsidR="00D070B0" w:rsidRDefault="00D070B0" w:rsidP="003E7553">
                            <w:pPr>
                              <w:rPr>
                                <w:b/>
                              </w:rPr>
                            </w:pPr>
                            <w:r>
                              <w:rPr>
                                <w:b/>
                              </w:rPr>
                              <w:t>Locatie Nederland :</w:t>
                            </w:r>
                          </w:p>
                          <w:p w:rsidR="00D070B0" w:rsidRDefault="00D070B0" w:rsidP="003E7553">
                            <w:pPr>
                              <w:rPr>
                                <w:b/>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66"/>
                              <w:gridCol w:w="2466"/>
                            </w:tblGrid>
                            <w:tr w:rsidR="00D070B0" w:rsidRPr="003E7553" w:rsidTr="003E7553">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Den Haag (World Forum Theater)</w:t>
                                  </w:r>
                                </w:p>
                              </w:tc>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24 &amp; 25 september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Rotterdam (RTM Stage Ahoy)</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 &amp; 2 oktober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Groningen (</w:t>
                                  </w:r>
                                  <w:proofErr w:type="spellStart"/>
                                  <w:r w:rsidRPr="003E7553">
                                    <w:rPr>
                                      <w:rFonts w:ascii="Tahoma" w:eastAsia="Times New Roman" w:hAnsi="Tahoma" w:cs="Tahoma"/>
                                      <w:color w:val="0F9BDC"/>
                                      <w:sz w:val="23"/>
                                      <w:szCs w:val="23"/>
                                      <w:lang w:eastAsia="nl-NL"/>
                                    </w:rPr>
                                    <w:t>MartiniPlaza</w:t>
                                  </w:r>
                                  <w:proofErr w:type="spellEnd"/>
                                  <w:r w:rsidRPr="003E7553">
                                    <w:rPr>
                                      <w:rFonts w:ascii="Tahoma" w:eastAsia="Times New Roman" w:hAnsi="Tahoma" w:cs="Tahoma"/>
                                      <w:color w:val="0F9BDC"/>
                                      <w:sz w:val="23"/>
                                      <w:szCs w:val="23"/>
                                      <w:lang w:eastAsia="nl-NL"/>
                                    </w:rPr>
                                    <w:t>)</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5 &amp; 6 november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's-Hertogenbosch (</w:t>
                                  </w:r>
                                  <w:proofErr w:type="spellStart"/>
                                  <w:r w:rsidRPr="003E7553">
                                    <w:rPr>
                                      <w:rFonts w:ascii="Tahoma" w:eastAsia="Times New Roman" w:hAnsi="Tahoma" w:cs="Tahoma"/>
                                      <w:color w:val="0F9BDC"/>
                                      <w:sz w:val="23"/>
                                      <w:szCs w:val="23"/>
                                      <w:lang w:eastAsia="nl-NL"/>
                                    </w:rPr>
                                    <w:t>Mainstage</w:t>
                                  </w:r>
                                  <w:proofErr w:type="spellEnd"/>
                                  <w:r w:rsidRPr="003E7553">
                                    <w:rPr>
                                      <w:rFonts w:ascii="Tahoma" w:eastAsia="Times New Roman" w:hAnsi="Tahoma" w:cs="Tahoma"/>
                                      <w:color w:val="0F9BDC"/>
                                      <w:sz w:val="23"/>
                                      <w:szCs w:val="23"/>
                                      <w:lang w:eastAsia="nl-NL"/>
                                    </w:rPr>
                                    <w:t>)</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12 &amp; 13 november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Apeldoorn (Theater Orpheus)</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10 &amp; 11 december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Amsterdam (RAI)</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17 &amp; 18 december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Breda (Chassé Theater)</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26 &amp; 27 december 2022</w:t>
                                  </w:r>
                                </w:p>
                              </w:tc>
                            </w:tr>
                          </w:tbl>
                          <w:p w:rsidR="00D070B0" w:rsidRPr="003E7553" w:rsidRDefault="00D070B0" w:rsidP="003E755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35" o:spid="_x0000_s1027" type="#_x0000_t202" style="position:absolute;margin-left:466pt;margin-top:5.85pt;width:261.5pt;height:62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" fillcolor="white [3201]" strokeweight=".5pt">
                <v:textbox>
                  <w:txbxContent>
                    <w:p w:rsidR="00D070B0" w:rsidRDefault="00D070B0">
                      <w:pPr>
                        <w:rPr>
                          <w:b/>
                        </w:rPr>
                      </w:pPr>
                      <w:r>
                        <w:rPr>
                          <w:b/>
                        </w:rPr>
                        <w:t>Locatie België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66"/>
                        <w:gridCol w:w="2466"/>
                      </w:tblGrid>
                      <w:tr w:rsidR="00D070B0" w:rsidRPr="003E7553" w:rsidTr="003E7553">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Hasselt (Trixxo Theater)</w:t>
                            </w:r>
                          </w:p>
                        </w:tc>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4, 5 &amp; 6 maart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Gent (Capitole Gent)</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 3, 5, 6 &amp; 7 april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Oostende (Kursaal Oostene)</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21 &amp; 22 mei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Antwerpen (Stadsschouwburg Antwerpen)</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26, 27, 28 &amp; 29 mei 2022</w:t>
                            </w:r>
                          </w:p>
                        </w:tc>
                      </w:tr>
                    </w:tbl>
                    <w:p w:rsidR="00D070B0" w:rsidRDefault="00D070B0" w:rsidP="003E7553"/>
                    <w:p w:rsidR="00D070B0" w:rsidRDefault="00D070B0" w:rsidP="003E7553"/>
                    <w:p w:rsidR="00D070B0" w:rsidRDefault="00D070B0" w:rsidP="003E7553">
                      <w:pPr>
                        <w:rPr>
                          <w:b/>
                        </w:rPr>
                      </w:pPr>
                      <w:r>
                        <w:rPr>
                          <w:b/>
                        </w:rPr>
                        <w:t>Locatie Nederland :</w:t>
                      </w:r>
                    </w:p>
                    <w:p w:rsidR="00D070B0" w:rsidRDefault="00D070B0" w:rsidP="003E7553">
                      <w:pPr>
                        <w:rPr>
                          <w:b/>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66"/>
                        <w:gridCol w:w="2466"/>
                      </w:tblGrid>
                      <w:tr w:rsidR="00D070B0" w:rsidRPr="003E7553" w:rsidTr="003E7553">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Den Haag (World Forum Theater)</w:t>
                            </w:r>
                          </w:p>
                        </w:tc>
                        <w:tc>
                          <w:tcPr>
                            <w:tcW w:w="2500" w:type="pct"/>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24 &amp; 25 september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Rotterdam (RTM Stage Ahoy)</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 &amp; 2 oktober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Groningen (</w:t>
                            </w:r>
                            <w:proofErr w:type="spellStart"/>
                            <w:r w:rsidRPr="003E7553">
                              <w:rPr>
                                <w:rFonts w:ascii="Tahoma" w:eastAsia="Times New Roman" w:hAnsi="Tahoma" w:cs="Tahoma"/>
                                <w:color w:val="0F9BDC"/>
                                <w:sz w:val="23"/>
                                <w:szCs w:val="23"/>
                                <w:lang w:eastAsia="nl-NL"/>
                              </w:rPr>
                              <w:t>MartiniPlaza</w:t>
                            </w:r>
                            <w:proofErr w:type="spellEnd"/>
                            <w:r w:rsidRPr="003E7553">
                              <w:rPr>
                                <w:rFonts w:ascii="Tahoma" w:eastAsia="Times New Roman" w:hAnsi="Tahoma" w:cs="Tahoma"/>
                                <w:color w:val="0F9BDC"/>
                                <w:sz w:val="23"/>
                                <w:szCs w:val="23"/>
                                <w:lang w:eastAsia="nl-NL"/>
                              </w:rPr>
                              <w:t>)</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5 &amp; 6 november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's-Hertogenbosch (</w:t>
                            </w:r>
                            <w:proofErr w:type="spellStart"/>
                            <w:r w:rsidRPr="003E7553">
                              <w:rPr>
                                <w:rFonts w:ascii="Tahoma" w:eastAsia="Times New Roman" w:hAnsi="Tahoma" w:cs="Tahoma"/>
                                <w:color w:val="0F9BDC"/>
                                <w:sz w:val="23"/>
                                <w:szCs w:val="23"/>
                                <w:lang w:eastAsia="nl-NL"/>
                              </w:rPr>
                              <w:t>Mainstage</w:t>
                            </w:r>
                            <w:proofErr w:type="spellEnd"/>
                            <w:r w:rsidRPr="003E7553">
                              <w:rPr>
                                <w:rFonts w:ascii="Tahoma" w:eastAsia="Times New Roman" w:hAnsi="Tahoma" w:cs="Tahoma"/>
                                <w:color w:val="0F9BDC"/>
                                <w:sz w:val="23"/>
                                <w:szCs w:val="23"/>
                                <w:lang w:eastAsia="nl-NL"/>
                              </w:rPr>
                              <w:t>)</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12 &amp; 13 november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Apeldoorn (Theater Orpheus)</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10 &amp; 11 december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Amsterdam (RAI)</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17 &amp; 18 december 2022</w:t>
                            </w:r>
                          </w:p>
                        </w:tc>
                      </w:tr>
                      <w:tr w:rsidR="00D070B0" w:rsidRPr="003E7553" w:rsidTr="003E7553">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Breda (Chassé Theater)</w:t>
                            </w:r>
                          </w:p>
                        </w:tc>
                        <w:tc>
                          <w:tcPr>
                            <w:tcW w:w="0" w:type="auto"/>
                            <w:shd w:val="clear" w:color="auto" w:fill="FFFFFF"/>
                            <w:tcMar>
                              <w:top w:w="96" w:type="dxa"/>
                              <w:left w:w="96" w:type="dxa"/>
                              <w:bottom w:w="96" w:type="dxa"/>
                              <w:right w:w="96" w:type="dxa"/>
                            </w:tcMar>
                            <w:vAlign w:val="center"/>
                            <w:hideMark/>
                          </w:tcPr>
                          <w:p w:rsidR="00D070B0" w:rsidRPr="003E7553" w:rsidRDefault="00D070B0" w:rsidP="003E7553">
                            <w:pPr>
                              <w:widowControl/>
                              <w:autoSpaceDE/>
                              <w:autoSpaceDN/>
                              <w:rPr>
                                <w:rFonts w:ascii="Tahoma" w:eastAsia="Times New Roman" w:hAnsi="Tahoma" w:cs="Tahoma"/>
                                <w:color w:val="0F9BDC"/>
                                <w:sz w:val="23"/>
                                <w:szCs w:val="23"/>
                                <w:lang w:eastAsia="nl-NL"/>
                              </w:rPr>
                            </w:pPr>
                            <w:r w:rsidRPr="003E7553">
                              <w:rPr>
                                <w:rFonts w:ascii="Tahoma" w:eastAsia="Times New Roman" w:hAnsi="Tahoma" w:cs="Tahoma"/>
                                <w:color w:val="0F9BDC"/>
                                <w:sz w:val="23"/>
                                <w:szCs w:val="23"/>
                                <w:lang w:eastAsia="nl-NL"/>
                              </w:rPr>
                              <w:t>26 &amp; 27 december 2022</w:t>
                            </w:r>
                          </w:p>
                        </w:tc>
                      </w:tr>
                    </w:tbl>
                    <w:p w:rsidR="00D070B0" w:rsidRPr="003E7553" w:rsidRDefault="00D070B0" w:rsidP="003E7553">
                      <w:pPr>
                        <w:rPr>
                          <w:b/>
                        </w:rPr>
                      </w:pPr>
                    </w:p>
                  </w:txbxContent>
                </v:textbox>
              </v:shape>
            </w:pict>
          </mc:Fallback>
        </mc:AlternateContent>
      </w:r>
      <w:r>
        <w:rPr>
          <w:noProof/>
        </w:rPr>
        <w:drawing>
          <wp:inline distT="0" distB="0" distL="0" distR="0">
            <wp:extent cx="5523858" cy="7956550"/>
            <wp:effectExtent l="0" t="0" r="1270" b="6350"/>
            <wp:docPr id="34" name="Afbeelding 34" descr="K3 Show – Kom Erb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3 Show – Kom Erbij!"/>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7983" cy="7962492"/>
                    </a:xfrm>
                    <a:prstGeom prst="rect">
                      <a:avLst/>
                    </a:prstGeom>
                    <a:noFill/>
                    <a:ln>
                      <a:noFill/>
                    </a:ln>
                  </pic:spPr>
                </pic:pic>
              </a:graphicData>
            </a:graphic>
          </wp:inline>
        </w:drawing>
      </w:r>
    </w:p>
    <w:p w:rsidR="00DA05CB" w:rsidRDefault="00DA05CB" w:rsidP="00AC24C1"/>
    <w:p w:rsidR="00DA05CB" w:rsidRDefault="00DA05CB" w:rsidP="00AC24C1"/>
    <w:p w:rsidR="00DA05CB" w:rsidRDefault="00DA05CB" w:rsidP="00AC24C1"/>
    <w:p w:rsidR="00DA05CB" w:rsidRDefault="00DA05CB" w:rsidP="00AC24C1"/>
    <w:p w:rsidR="00DA05CB" w:rsidRDefault="003E7553" w:rsidP="00AC24C1">
      <w:r>
        <w:rPr>
          <w:noProof/>
        </w:rPr>
        <w:drawing>
          <wp:inline distT="0" distB="0" distL="0" distR="0">
            <wp:extent cx="5334000" cy="3556000"/>
            <wp:effectExtent l="0" t="0" r="0" b="6350"/>
            <wp:docPr id="36" name="Afbeelding 36" descr="Kinderen sluiten nieuw K3'tje Julia in hun hart na vuurdoop in Hasselt:  “Echt kippenvel gehad” (Hasselt)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nderen sluiten nieuw K3'tje Julia in hun hart na vuurdoop in Hasselt:  “Echt kippenvel gehad” (Hasselt) | Het Nieuwsblad Mobi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8253" cy="3558835"/>
                    </a:xfrm>
                    <a:prstGeom prst="rect">
                      <a:avLst/>
                    </a:prstGeom>
                    <a:noFill/>
                    <a:ln>
                      <a:noFill/>
                    </a:ln>
                  </pic:spPr>
                </pic:pic>
              </a:graphicData>
            </a:graphic>
          </wp:inline>
        </w:drawing>
      </w:r>
      <w:r>
        <w:t xml:space="preserve">   </w:t>
      </w:r>
      <w:r w:rsidR="00433028" w:rsidRPr="00AA595F">
        <w:rPr>
          <w:noProof/>
          <w:lang w:bidi="nl-NL"/>
        </w:rPr>
        <mc:AlternateContent>
          <mc:Choice Requires="wps">
            <w:drawing>
              <wp:anchor distT="0" distB="0" distL="114300" distR="114300" simplePos="0" relativeHeight="251686912" behindDoc="1" locked="0" layoutInCell="1" allowOverlap="1" wp14:anchorId="2DB056D7" wp14:editId="2EB60939">
                <wp:simplePos x="0" y="0"/>
                <wp:positionH relativeFrom="page">
                  <wp:posOffset>-10223500</wp:posOffset>
                </wp:positionH>
                <wp:positionV relativeFrom="paragraph">
                  <wp:posOffset>-2744470</wp:posOffset>
                </wp:positionV>
                <wp:extent cx="10147300" cy="4398264"/>
                <wp:effectExtent l="0" t="0" r="0" b="2540"/>
                <wp:wrapNone/>
                <wp:docPr id="21" name="Rechthoe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480F0CB1" id="Rechthoek 49" o:spid="_x0000_s1026" style="position:absolute;margin-left:-805pt;margin-top:-216.1pt;width:799pt;height:346.3pt;z-index:-251629568;visibility:visible;mso-wrap-style:square;mso-width-percent:1000;mso-height-percent:0;mso-wrap-distance-left:9pt;mso-wrap-distance-top:0;mso-wrap-distance-right:9pt;mso-wrap-distance-bottom:0;mso-position-horizontal:absolute;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" fillcolor="#eeece1 [3214]" stroked="f">
                <w10:wrap anchorx="page"/>
              </v:rect>
            </w:pict>
          </mc:Fallback>
        </mc:AlternateContent>
      </w:r>
      <w:r w:rsidR="00433028">
        <w:t xml:space="preserve"> </w:t>
      </w:r>
      <w:r w:rsidR="00433028">
        <w:rPr>
          <w:noProof/>
        </w:rPr>
        <w:drawing>
          <wp:inline distT="0" distB="0" distL="0" distR="0">
            <wp:extent cx="2673350" cy="2673350"/>
            <wp:effectExtent l="0" t="0" r="0" b="0"/>
            <wp:docPr id="43" name="Afbeelding 43" descr="Events &amp; Things To Do in Groningen in November 2022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vents &amp; Things To Do in Groningen in November 2022 | AllEvents.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inline>
        </w:drawing>
      </w:r>
      <w:r w:rsidR="00433028">
        <w:rPr>
          <w:noProof/>
        </w:rPr>
        <w:lastRenderedPageBreak/>
        <w:drawing>
          <wp:inline distT="0" distB="0" distL="0" distR="0">
            <wp:extent cx="4099924" cy="2736850"/>
            <wp:effectExtent l="0" t="0" r="0" b="6350"/>
            <wp:docPr id="39" name="Afbeelding 39" descr="Wij zagen de eerste K3-show met Julia: de klassiekers werken nog steeds als  een tierelier, wie ze ook zingt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j zagen de eerste K3-show met Julia: de klassiekers werken nog steeds als  een tierelier, wie ze ook zingt | Het Nieuwsblad Mobi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8882" cy="2742830"/>
                    </a:xfrm>
                    <a:prstGeom prst="rect">
                      <a:avLst/>
                    </a:prstGeom>
                    <a:noFill/>
                    <a:ln>
                      <a:noFill/>
                    </a:ln>
                  </pic:spPr>
                </pic:pic>
              </a:graphicData>
            </a:graphic>
          </wp:inline>
        </w:drawing>
      </w:r>
      <w:r w:rsidR="00433028">
        <w:t xml:space="preserve">    </w:t>
      </w:r>
      <w:r w:rsidR="00433028">
        <w:rPr>
          <w:noProof/>
        </w:rPr>
        <w:drawing>
          <wp:inline distT="0" distB="0" distL="0" distR="0" wp14:anchorId="622F0BA8" wp14:editId="41DF2424">
            <wp:extent cx="4720294" cy="3022600"/>
            <wp:effectExtent l="0" t="0" r="4445" b="6350"/>
            <wp:docPr id="37" name="Afbeelding 37" descr="Kinderen sluiten nieuw K3'tje Julia in hun hart na vuurdoop in Hasselt:  “Echt kippenvel gehad” (Hasselt)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en sluiten nieuw K3'tje Julia in hun hart na vuurdoop in Hasselt:  “Echt kippenvel gehad” (Hasselt) | Het Nieuwsblad Mobi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2481" cy="3024001"/>
                    </a:xfrm>
                    <a:prstGeom prst="rect">
                      <a:avLst/>
                    </a:prstGeom>
                    <a:noFill/>
                    <a:ln>
                      <a:noFill/>
                    </a:ln>
                  </pic:spPr>
                </pic:pic>
              </a:graphicData>
            </a:graphic>
          </wp:inline>
        </w:drawing>
      </w:r>
    </w:p>
    <w:p w:rsidR="00DA05CB" w:rsidRDefault="00DA05CB" w:rsidP="00AC24C1"/>
    <w:p w:rsidR="00DA05CB" w:rsidRDefault="00433028" w:rsidP="00AC24C1">
      <w:r>
        <w:rPr>
          <w:noProof/>
        </w:rPr>
        <w:drawing>
          <wp:inline distT="0" distB="0" distL="0" distR="0" wp14:anchorId="3FA81BF5" wp14:editId="2F456131">
            <wp:extent cx="4922762" cy="2584450"/>
            <wp:effectExtent l="0" t="0" r="0" b="6350"/>
            <wp:docPr id="38" name="Afbeelding 38" descr="Komt er opnieuw een K3-show voor volwassenen? Petitie heeft al 7.600 likes  | Showbizz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mt er opnieuw een K3-show voor volwassenen? Petitie heeft al 7.600 likes  | Showbizz | hln.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5389" cy="2585829"/>
                    </a:xfrm>
                    <a:prstGeom prst="rect">
                      <a:avLst/>
                    </a:prstGeom>
                    <a:noFill/>
                    <a:ln>
                      <a:noFill/>
                    </a:ln>
                  </pic:spPr>
                </pic:pic>
              </a:graphicData>
            </a:graphic>
          </wp:inline>
        </w:drawing>
      </w:r>
      <w:r>
        <w:t xml:space="preserve">    </w:t>
      </w:r>
      <w:r>
        <w:rPr>
          <w:noProof/>
        </w:rPr>
        <w:drawing>
          <wp:inline distT="0" distB="0" distL="0" distR="0">
            <wp:extent cx="3758633" cy="2501900"/>
            <wp:effectExtent l="0" t="0" r="0" b="0"/>
            <wp:docPr id="41" name="Afbeelding 41" descr="Julia straalt in nieuwe K3 Show - Musical V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lia straalt in nieuwe K3 Show - Musical Vib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0183" cy="2502932"/>
                    </a:xfrm>
                    <a:prstGeom prst="rect">
                      <a:avLst/>
                    </a:prstGeom>
                    <a:noFill/>
                    <a:ln>
                      <a:noFill/>
                    </a:ln>
                  </pic:spPr>
                </pic:pic>
              </a:graphicData>
            </a:graphic>
          </wp:inline>
        </w:drawing>
      </w:r>
    </w:p>
    <w:p w:rsidR="00DA05CB" w:rsidRDefault="00DA05CB" w:rsidP="00AC24C1"/>
    <w:p w:rsidR="00DA05CB" w:rsidRDefault="00433028" w:rsidP="00AC24C1">
      <w:r>
        <w:rPr>
          <w:noProof/>
        </w:rPr>
        <w:drawing>
          <wp:inline distT="0" distB="0" distL="0" distR="0" wp14:anchorId="75E75185" wp14:editId="462F52C1">
            <wp:extent cx="5372100" cy="3581400"/>
            <wp:effectExtent l="0" t="0" r="0" b="0"/>
            <wp:docPr id="40" name="Afbeelding 40" descr="Nieuwe show voor K3 in 2023! - Plopsa Ma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ieuwe show voor K3 in 2023! - Plopsa Mag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r>
        <w:t xml:space="preserve">   </w:t>
      </w:r>
      <w:r>
        <w:rPr>
          <w:noProof/>
        </w:rPr>
        <w:drawing>
          <wp:inline distT="0" distB="0" distL="0" distR="0">
            <wp:extent cx="2736850" cy="2736850"/>
            <wp:effectExtent l="0" t="0" r="6350" b="6350"/>
            <wp:docPr id="42" name="Afbeelding 42" descr="Events &amp; Things To Do in Groningen in November 2022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vents &amp; Things To Do in Groningen in November 2022 | AllEvents.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DA05CB" w:rsidRDefault="00DA05CB" w:rsidP="00AC24C1"/>
    <w:p w:rsidR="002020CD" w:rsidRPr="00AA595F" w:rsidRDefault="00DA05CB" w:rsidP="00AC24C1">
      <w:r>
        <w:br/>
      </w:r>
    </w:p>
    <w:sectPr w:rsidR="002020CD" w:rsidRPr="00AA595F" w:rsidSect="007A377F">
      <w:footerReference w:type="default" r:id="rId41"/>
      <w:headerReference w:type="first" r:id="rId42"/>
      <w:footerReference w:type="first" r:id="rId43"/>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0B0" w:rsidRDefault="00D070B0" w:rsidP="00A4086C">
      <w:r>
        <w:separator/>
      </w:r>
    </w:p>
    <w:p w:rsidR="00D070B0" w:rsidRDefault="00D070B0" w:rsidP="00A4086C"/>
  </w:endnote>
  <w:endnote w:type="continuationSeparator" w:id="0">
    <w:p w:rsidR="00D070B0" w:rsidRDefault="00D070B0" w:rsidP="00A4086C">
      <w:r>
        <w:continuationSeparator/>
      </w:r>
    </w:p>
    <w:p w:rsidR="00D070B0" w:rsidRDefault="00D070B0"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Light">
    <w:altName w:val="Calibri"/>
    <w:panose1 w:val="020B0604030602030204"/>
    <w:charset w:val="00"/>
    <w:family w:val="swiss"/>
    <w:pitch w:val="variable"/>
    <w:sig w:usb0="E00002FF" w:usb1="5000205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Nova">
    <w:altName w:val="Arial Nova"/>
    <w:charset w:val="00"/>
    <w:family w:val="swiss"/>
    <w:pitch w:val="variable"/>
    <w:sig w:usb0="2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ikadoRegular">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0B0" w:rsidRPr="00824AF8" w:rsidRDefault="00D070B0" w:rsidP="00824AF8">
    <w:pPr>
      <w:pStyle w:val="Voettekst"/>
    </w:pPr>
    <w:r w:rsidRPr="00824AF8">
      <w:rPr>
        <w:lang w:bidi="nl-NL"/>
      </w:rPr>
      <w:t xml:space="preserve">PAGINA </w:t>
    </w:r>
    <w:r w:rsidRPr="00824AF8">
      <w:rPr>
        <w:lang w:bidi="nl-NL"/>
      </w:rPr>
      <w:fldChar w:fldCharType="begin"/>
    </w:r>
    <w:r w:rsidRPr="00824AF8">
      <w:rPr>
        <w:lang w:bidi="nl-NL"/>
      </w:rPr>
      <w:instrText xml:space="preserve"> PAGE </w:instrText>
    </w:r>
    <w:r w:rsidRPr="00824AF8">
      <w:rPr>
        <w:lang w:bidi="nl-NL"/>
      </w:rPr>
      <w:fldChar w:fldCharType="separate"/>
    </w:r>
    <w:r w:rsidRPr="00824AF8">
      <w:rPr>
        <w:lang w:bidi="nl-NL"/>
      </w:rPr>
      <w:t>3</w:t>
    </w:r>
    <w:r w:rsidRPr="00824AF8">
      <w:rPr>
        <w:lang w:bidi="nl-NL"/>
      </w:rPr>
      <w:fldChar w:fldCharType="end"/>
    </w:r>
    <w:r w:rsidRPr="00824AF8">
      <w:rPr>
        <w:noProof/>
        <w:lang w:bidi="nl-NL"/>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hthoek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0D8371CD" id="Rechthoek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0B0" w:rsidRPr="00E96F61" w:rsidRDefault="00D070B0" w:rsidP="002C5E34">
    <w:pPr>
      <w:pStyle w:val="Voettekst"/>
    </w:pPr>
    <w:sdt>
      <w:sdtPr>
        <w:rPr>
          <w:rStyle w:val="Paginanummer"/>
        </w:rPr>
        <w:id w:val="882828279"/>
        <w:docPartObj>
          <w:docPartGallery w:val="Page Numbers (Bottom of Page)"/>
          <w:docPartUnique/>
        </w:docPartObj>
      </w:sdtPr>
      <w:sdtContent>
        <w:r w:rsidRPr="00E339B9">
          <w:rPr>
            <w:rStyle w:val="Paginanummer"/>
            <w:lang w:bidi="nl-NL"/>
          </w:rPr>
          <w:t xml:space="preserve">PAGINA </w:t>
        </w:r>
        <w:r w:rsidRPr="00E339B9">
          <w:rPr>
            <w:rStyle w:val="Paginanummer"/>
            <w:lang w:bidi="nl-NL"/>
          </w:rPr>
          <w:fldChar w:fldCharType="begin"/>
        </w:r>
        <w:r w:rsidRPr="00E339B9">
          <w:rPr>
            <w:rStyle w:val="Paginanummer"/>
            <w:lang w:bidi="nl-NL"/>
          </w:rPr>
          <w:instrText xml:space="preserve"> PAGE </w:instrText>
        </w:r>
        <w:r w:rsidRPr="00E339B9">
          <w:rPr>
            <w:rStyle w:val="Paginanummer"/>
            <w:lang w:bidi="nl-NL"/>
          </w:rPr>
          <w:fldChar w:fldCharType="separate"/>
        </w:r>
        <w:r>
          <w:rPr>
            <w:rStyle w:val="Paginanummer"/>
            <w:noProof/>
            <w:lang w:bidi="nl-NL"/>
          </w:rPr>
          <w:t xml:space="preserve">PAGINA </w:t>
        </w:r>
        <w:r w:rsidRPr="00E339B9">
          <w:rPr>
            <w:rStyle w:val="Paginanummer"/>
            <w:lang w:bidi="nl-NL"/>
          </w:rPr>
          <w:fldChar w:fldCharType="end"/>
        </w:r>
      </w:sdtContent>
    </w:sdt>
    <w:r>
      <w:rPr>
        <w:noProof/>
        <w:lang w:bidi="nl-NL"/>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hthoek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BC0D3E3" id="Rechthoek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Ox///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0B0" w:rsidRDefault="00D070B0" w:rsidP="00A4086C">
      <w:r>
        <w:separator/>
      </w:r>
    </w:p>
    <w:p w:rsidR="00D070B0" w:rsidRDefault="00D070B0" w:rsidP="00A4086C"/>
  </w:footnote>
  <w:footnote w:type="continuationSeparator" w:id="0">
    <w:p w:rsidR="00D070B0" w:rsidRDefault="00D070B0" w:rsidP="00A4086C">
      <w:r>
        <w:continuationSeparator/>
      </w:r>
    </w:p>
    <w:p w:rsidR="00D070B0" w:rsidRDefault="00D070B0"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D070B0" w:rsidTr="00587E7D">
      <w:tc>
        <w:tcPr>
          <w:tcW w:w="14390" w:type="dxa"/>
          <w:shd w:val="clear" w:color="auto" w:fill="1F497D" w:themeFill="text2"/>
          <w:tcMar>
            <w:top w:w="317" w:type="dxa"/>
            <w:left w:w="115" w:type="dxa"/>
            <w:bottom w:w="317" w:type="dxa"/>
            <w:right w:w="115" w:type="dxa"/>
          </w:tcMar>
        </w:tcPr>
        <w:p w:rsidR="00D070B0" w:rsidRDefault="00D070B0" w:rsidP="000F107E"/>
      </w:tc>
    </w:tr>
    <w:tr w:rsidR="00D070B0" w:rsidTr="00587E7D">
      <w:tc>
        <w:tcPr>
          <w:tcW w:w="14390" w:type="dxa"/>
          <w:tcMar>
            <w:top w:w="245" w:type="dxa"/>
            <w:left w:w="115" w:type="dxa"/>
            <w:right w:w="115" w:type="dxa"/>
          </w:tcMar>
        </w:tcPr>
        <w:p w:rsidR="00D070B0" w:rsidRDefault="00D070B0" w:rsidP="007C5013">
          <w:pPr>
            <w:pStyle w:val="Datum"/>
            <w:jc w:val="left"/>
          </w:pPr>
          <w:r>
            <w:t xml:space="preserve">                                                                   31 // 10 // 22</w:t>
          </w:r>
        </w:p>
      </w:tc>
    </w:tr>
  </w:tbl>
  <w:p w:rsidR="00D070B0" w:rsidRPr="000E3FFB" w:rsidRDefault="00D070B0" w:rsidP="000F107E">
    <w:r w:rsidRPr="000F107E">
      <w:rPr>
        <w:noProof/>
        <w:lang w:bidi="nl-NL"/>
      </w:rPr>
      <mc:AlternateContent>
        <mc:Choice Requires="wps">
          <w:drawing>
            <wp:anchor distT="0" distB="0" distL="114300" distR="114300" simplePos="0" relativeHeight="251659264" behindDoc="1" locked="0" layoutInCell="1" allowOverlap="1" wp14:anchorId="362053BF" wp14:editId="40BB6EF7">
              <wp:simplePos x="0" y="0"/>
              <wp:positionH relativeFrom="page">
                <wp:align>center</wp:align>
              </wp:positionH>
              <wp:positionV relativeFrom="page">
                <wp:align>top</wp:align>
              </wp:positionV>
              <wp:extent cx="10058400" cy="4187952"/>
              <wp:effectExtent l="0" t="0" r="0" b="3175"/>
              <wp:wrapNone/>
              <wp:docPr id="58" name="Rechthoek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1C03B733" id="Rechthoek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52CBF"/>
    <w:multiLevelType w:val="hybridMultilevel"/>
    <w:tmpl w:val="91BA3524"/>
    <w:lvl w:ilvl="0" w:tplc="2E98EAB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1F076D"/>
    <w:multiLevelType w:val="hybridMultilevel"/>
    <w:tmpl w:val="FFE480B0"/>
    <w:lvl w:ilvl="0" w:tplc="ABA8CF16">
      <w:start w:val="3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FA707D5"/>
    <w:multiLevelType w:val="hybridMultilevel"/>
    <w:tmpl w:val="8CE82B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13"/>
    <w:rsid w:val="0000051B"/>
    <w:rsid w:val="00012E26"/>
    <w:rsid w:val="00022169"/>
    <w:rsid w:val="000231DB"/>
    <w:rsid w:val="00063F7F"/>
    <w:rsid w:val="00093392"/>
    <w:rsid w:val="000A224A"/>
    <w:rsid w:val="000B4333"/>
    <w:rsid w:val="000E3FFB"/>
    <w:rsid w:val="000E4CC0"/>
    <w:rsid w:val="000F107E"/>
    <w:rsid w:val="000F71CB"/>
    <w:rsid w:val="001118D2"/>
    <w:rsid w:val="001523D7"/>
    <w:rsid w:val="00172E4F"/>
    <w:rsid w:val="001A51D5"/>
    <w:rsid w:val="001A5F31"/>
    <w:rsid w:val="001B558C"/>
    <w:rsid w:val="001D0AC7"/>
    <w:rsid w:val="001D76C3"/>
    <w:rsid w:val="00200FA9"/>
    <w:rsid w:val="002020CD"/>
    <w:rsid w:val="00225E7C"/>
    <w:rsid w:val="00230283"/>
    <w:rsid w:val="002B66B5"/>
    <w:rsid w:val="002C5E34"/>
    <w:rsid w:val="002D08C9"/>
    <w:rsid w:val="003020EC"/>
    <w:rsid w:val="003123DA"/>
    <w:rsid w:val="003204C4"/>
    <w:rsid w:val="00331633"/>
    <w:rsid w:val="00335DF1"/>
    <w:rsid w:val="00367465"/>
    <w:rsid w:val="00370D92"/>
    <w:rsid w:val="00381DB7"/>
    <w:rsid w:val="00382D8F"/>
    <w:rsid w:val="0038537D"/>
    <w:rsid w:val="003A79C0"/>
    <w:rsid w:val="003C2850"/>
    <w:rsid w:val="003E7553"/>
    <w:rsid w:val="003E7D92"/>
    <w:rsid w:val="004149AF"/>
    <w:rsid w:val="00426B38"/>
    <w:rsid w:val="00426CBF"/>
    <w:rsid w:val="00433028"/>
    <w:rsid w:val="004608E9"/>
    <w:rsid w:val="00470E21"/>
    <w:rsid w:val="0049664B"/>
    <w:rsid w:val="00496D3F"/>
    <w:rsid w:val="004C06CD"/>
    <w:rsid w:val="004C7470"/>
    <w:rsid w:val="004F26B2"/>
    <w:rsid w:val="0050556A"/>
    <w:rsid w:val="005343CD"/>
    <w:rsid w:val="00543649"/>
    <w:rsid w:val="005711A8"/>
    <w:rsid w:val="00580149"/>
    <w:rsid w:val="00587E7D"/>
    <w:rsid w:val="0059446E"/>
    <w:rsid w:val="005A2093"/>
    <w:rsid w:val="005C4C08"/>
    <w:rsid w:val="005F2206"/>
    <w:rsid w:val="005F7E8C"/>
    <w:rsid w:val="00610A8B"/>
    <w:rsid w:val="00623BAC"/>
    <w:rsid w:val="00633279"/>
    <w:rsid w:val="006B246D"/>
    <w:rsid w:val="006D0BB0"/>
    <w:rsid w:val="006E0DC4"/>
    <w:rsid w:val="006E596E"/>
    <w:rsid w:val="00721871"/>
    <w:rsid w:val="00724F53"/>
    <w:rsid w:val="007347D3"/>
    <w:rsid w:val="0076002E"/>
    <w:rsid w:val="007A377F"/>
    <w:rsid w:val="007C5013"/>
    <w:rsid w:val="00820CD0"/>
    <w:rsid w:val="00824AF8"/>
    <w:rsid w:val="008E34E1"/>
    <w:rsid w:val="008F08A8"/>
    <w:rsid w:val="00900E0D"/>
    <w:rsid w:val="0092642A"/>
    <w:rsid w:val="00940811"/>
    <w:rsid w:val="00977992"/>
    <w:rsid w:val="009C1CD2"/>
    <w:rsid w:val="009F0E5C"/>
    <w:rsid w:val="00A15039"/>
    <w:rsid w:val="00A17D09"/>
    <w:rsid w:val="00A37FA5"/>
    <w:rsid w:val="00A4086C"/>
    <w:rsid w:val="00A53D48"/>
    <w:rsid w:val="00AA4797"/>
    <w:rsid w:val="00AA595F"/>
    <w:rsid w:val="00AB13A5"/>
    <w:rsid w:val="00AC24C1"/>
    <w:rsid w:val="00AD3818"/>
    <w:rsid w:val="00AF5AFD"/>
    <w:rsid w:val="00B10F04"/>
    <w:rsid w:val="00B26C98"/>
    <w:rsid w:val="00B42612"/>
    <w:rsid w:val="00B70471"/>
    <w:rsid w:val="00B80A43"/>
    <w:rsid w:val="00B81938"/>
    <w:rsid w:val="00B979F8"/>
    <w:rsid w:val="00BC778E"/>
    <w:rsid w:val="00C31739"/>
    <w:rsid w:val="00C317BE"/>
    <w:rsid w:val="00C366EE"/>
    <w:rsid w:val="00C722CA"/>
    <w:rsid w:val="00C907CB"/>
    <w:rsid w:val="00CA4EE4"/>
    <w:rsid w:val="00CB38DF"/>
    <w:rsid w:val="00CD3F66"/>
    <w:rsid w:val="00CF454A"/>
    <w:rsid w:val="00D070B0"/>
    <w:rsid w:val="00D90CAB"/>
    <w:rsid w:val="00DA05CB"/>
    <w:rsid w:val="00DA71B3"/>
    <w:rsid w:val="00DB39BE"/>
    <w:rsid w:val="00DD2548"/>
    <w:rsid w:val="00DD774E"/>
    <w:rsid w:val="00E03278"/>
    <w:rsid w:val="00E339B9"/>
    <w:rsid w:val="00E47FD9"/>
    <w:rsid w:val="00E5732F"/>
    <w:rsid w:val="00E674D6"/>
    <w:rsid w:val="00E7314A"/>
    <w:rsid w:val="00E821D6"/>
    <w:rsid w:val="00E96F61"/>
    <w:rsid w:val="00EA1088"/>
    <w:rsid w:val="00EA7246"/>
    <w:rsid w:val="00EA7581"/>
    <w:rsid w:val="00ED7B16"/>
    <w:rsid w:val="00EE15AE"/>
    <w:rsid w:val="00EF7CD4"/>
    <w:rsid w:val="00F627CE"/>
    <w:rsid w:val="00F652B2"/>
    <w:rsid w:val="00F87C24"/>
    <w:rsid w:val="00FD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A6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5E34"/>
  </w:style>
  <w:style w:type="paragraph" w:styleId="Kop1">
    <w:name w:val="heading 1"/>
    <w:basedOn w:val="Standaard"/>
    <w:next w:val="Standaard"/>
    <w:uiPriority w:val="9"/>
    <w:qFormat/>
    <w:rsid w:val="00AA595F"/>
    <w:pPr>
      <w:pBdr>
        <w:top w:val="single" w:sz="24" w:space="6" w:color="808080" w:themeColor="background1" w:themeShade="80"/>
        <w:bottom w:val="single" w:sz="12" w:space="6" w:color="808080" w:themeColor="background1" w:themeShade="80"/>
      </w:pBdr>
      <w:spacing w:before="240"/>
      <w:outlineLvl w:val="0"/>
    </w:pPr>
    <w:rPr>
      <w:sz w:val="64"/>
      <w:szCs w:val="80"/>
    </w:rPr>
  </w:style>
  <w:style w:type="paragraph" w:styleId="Kop2">
    <w:name w:val="heading 2"/>
    <w:basedOn w:val="Standaard"/>
    <w:next w:val="Standaard"/>
    <w:uiPriority w:val="9"/>
    <w:qFormat/>
    <w:rsid w:val="00AA595F"/>
    <w:pPr>
      <w:pBdr>
        <w:top w:val="single" w:sz="24" w:space="6" w:color="808080" w:themeColor="background1" w:themeShade="80"/>
        <w:bottom w:val="single" w:sz="8" w:space="6" w:color="808080" w:themeColor="background1" w:themeShade="80"/>
      </w:pBdr>
      <w:spacing w:before="160" w:after="160"/>
      <w:outlineLvl w:val="1"/>
    </w:pPr>
    <w:rPr>
      <w:b/>
      <w:bCs/>
      <w:sz w:val="40"/>
      <w:szCs w:val="52"/>
    </w:rPr>
  </w:style>
  <w:style w:type="paragraph" w:styleId="Kop3">
    <w:name w:val="heading 3"/>
    <w:basedOn w:val="Standaard"/>
    <w:next w:val="Standaard"/>
    <w:uiPriority w:val="9"/>
    <w:qFormat/>
    <w:rsid w:val="00AA4797"/>
    <w:pPr>
      <w:spacing w:before="240"/>
      <w:outlineLvl w:val="2"/>
    </w:pPr>
    <w:rPr>
      <w:b/>
      <w:sz w:val="52"/>
    </w:rPr>
  </w:style>
  <w:style w:type="paragraph" w:styleId="Kop4">
    <w:name w:val="heading 4"/>
    <w:basedOn w:val="Standaard"/>
    <w:next w:val="Standaard"/>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Kop5">
    <w:name w:val="heading 5"/>
    <w:basedOn w:val="Standaard"/>
    <w:next w:val="Standaard"/>
    <w:link w:val="Kop5Char"/>
    <w:uiPriority w:val="9"/>
    <w:qFormat/>
    <w:rsid w:val="00940811"/>
    <w:pPr>
      <w:pBdr>
        <w:bottom w:val="single" w:sz="12" w:space="6" w:color="808080" w:themeColor="background1" w:themeShade="80"/>
      </w:pBdr>
      <w:spacing w:before="240" w:after="240"/>
      <w:outlineLvl w:val="4"/>
    </w:pPr>
    <w:rPr>
      <w:b/>
      <w:sz w:val="70"/>
    </w:rPr>
  </w:style>
  <w:style w:type="paragraph" w:styleId="Kop6">
    <w:name w:val="heading 6"/>
    <w:basedOn w:val="Standaard"/>
    <w:next w:val="Standaard"/>
    <w:link w:val="Kop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Kop7">
    <w:name w:val="heading 7"/>
    <w:basedOn w:val="Standaard"/>
    <w:next w:val="Standaard"/>
    <w:link w:val="Kop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2"/>
    <w:semiHidden/>
    <w:qFormat/>
  </w:style>
  <w:style w:type="paragraph" w:styleId="Lijstalinea">
    <w:name w:val="List Paragraph"/>
    <w:basedOn w:val="Standaard"/>
    <w:uiPriority w:val="2"/>
    <w:semiHidden/>
    <w:qFormat/>
  </w:style>
  <w:style w:type="paragraph" w:customStyle="1" w:styleId="Tabelalinea">
    <w:name w:val="Tabelalinea"/>
    <w:basedOn w:val="Standaard"/>
    <w:uiPriority w:val="2"/>
    <w:semiHidden/>
    <w:qFormat/>
  </w:style>
  <w:style w:type="paragraph" w:styleId="Koptekst">
    <w:name w:val="header"/>
    <w:basedOn w:val="Standaard"/>
    <w:link w:val="KoptekstChar"/>
    <w:uiPriority w:val="99"/>
    <w:semiHidden/>
    <w:rsid w:val="00BC778E"/>
    <w:rPr>
      <w:rFonts w:ascii="Arial" w:hAnsi="Arial"/>
      <w:b/>
      <w:color w:val="7F7F7F" w:themeColor="text1" w:themeTint="80"/>
      <w:sz w:val="28"/>
    </w:rPr>
  </w:style>
  <w:style w:type="character" w:customStyle="1" w:styleId="KoptekstChar">
    <w:name w:val="Koptekst Char"/>
    <w:basedOn w:val="Standaardalinea-lettertype"/>
    <w:link w:val="Koptekst"/>
    <w:uiPriority w:val="99"/>
    <w:semiHidden/>
    <w:rsid w:val="00DA71B3"/>
    <w:rPr>
      <w:rFonts w:ascii="Arial" w:eastAsia="Times New Roman" w:hAnsi="Arial" w:cs="Times New Roman"/>
      <w:b/>
      <w:color w:val="7F7F7F" w:themeColor="text1" w:themeTint="80"/>
      <w:sz w:val="28"/>
      <w:szCs w:val="24"/>
    </w:rPr>
  </w:style>
  <w:style w:type="paragraph" w:styleId="Voettekst">
    <w:name w:val="footer"/>
    <w:basedOn w:val="Standaard"/>
    <w:link w:val="VoettekstChar"/>
    <w:uiPriority w:val="99"/>
    <w:rsid w:val="00FD60FD"/>
    <w:pPr>
      <w:jc w:val="right"/>
    </w:pPr>
    <w:rPr>
      <w:rFonts w:ascii="Arial" w:hAnsi="Arial"/>
      <w:b/>
      <w:caps/>
      <w:color w:val="1F497D" w:themeColor="text2"/>
    </w:rPr>
  </w:style>
  <w:style w:type="character" w:customStyle="1" w:styleId="VoettekstChar">
    <w:name w:val="Voettekst Char"/>
    <w:basedOn w:val="Standaardalinea-lettertype"/>
    <w:link w:val="Voettekst"/>
    <w:uiPriority w:val="99"/>
    <w:rsid w:val="00FD60FD"/>
    <w:rPr>
      <w:rFonts w:ascii="Arial" w:hAnsi="Arial"/>
      <w:b/>
      <w:caps/>
      <w:color w:val="1F497D" w:themeColor="text2"/>
    </w:rPr>
  </w:style>
  <w:style w:type="paragraph" w:customStyle="1" w:styleId="Datumvoorblad">
    <w:name w:val="Datum voorblad"/>
    <w:basedOn w:val="Standaard"/>
    <w:next w:val="Standaard"/>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el">
    <w:name w:val="Title"/>
    <w:basedOn w:val="Standaard"/>
    <w:next w:val="Standaard"/>
    <w:link w:val="TitelChar"/>
    <w:uiPriority w:val="9"/>
    <w:qFormat/>
    <w:rsid w:val="00FD60FD"/>
    <w:pPr>
      <w:jc w:val="center"/>
    </w:pPr>
    <w:rPr>
      <w:rFonts w:asciiTheme="majorHAnsi" w:hAnsiTheme="majorHAnsi"/>
      <w:b/>
      <w:caps/>
      <w:color w:val="1F497D" w:themeColor="text2"/>
      <w:sz w:val="175"/>
    </w:rPr>
  </w:style>
  <w:style w:type="character" w:customStyle="1" w:styleId="TitelChar">
    <w:name w:val="Titel Char"/>
    <w:basedOn w:val="Standaardalinea-lettertype"/>
    <w:link w:val="Titel"/>
    <w:uiPriority w:val="9"/>
    <w:rsid w:val="00FD60FD"/>
    <w:rPr>
      <w:rFonts w:asciiTheme="majorHAnsi" w:hAnsiTheme="majorHAnsi"/>
      <w:b/>
      <w:caps/>
      <w:color w:val="1F497D" w:themeColor="text2"/>
      <w:sz w:val="175"/>
    </w:rPr>
  </w:style>
  <w:style w:type="paragraph" w:styleId="Ondertitel">
    <w:name w:val="Subtitle"/>
    <w:basedOn w:val="Standaard"/>
    <w:next w:val="Standaard"/>
    <w:link w:val="OndertitelChar"/>
    <w:uiPriority w:val="10"/>
    <w:qFormat/>
    <w:rsid w:val="00B81938"/>
    <w:pPr>
      <w:jc w:val="center"/>
    </w:pPr>
    <w:rPr>
      <w:rFonts w:asciiTheme="majorHAnsi" w:hAnsiTheme="majorHAnsi"/>
      <w:b/>
      <w:caps/>
      <w:sz w:val="34"/>
    </w:rPr>
  </w:style>
  <w:style w:type="character" w:customStyle="1" w:styleId="OndertitelChar">
    <w:name w:val="Ondertitel Char"/>
    <w:basedOn w:val="Standaardalinea-lettertype"/>
    <w:link w:val="Ondertitel"/>
    <w:uiPriority w:val="10"/>
    <w:rsid w:val="00B81938"/>
    <w:rPr>
      <w:rFonts w:asciiTheme="majorHAnsi" w:hAnsiTheme="majorHAnsi"/>
      <w:b/>
      <w:caps/>
      <w:sz w:val="34"/>
    </w:rPr>
  </w:style>
  <w:style w:type="table" w:styleId="Tabelraster">
    <w:name w:val="Table Grid"/>
    <w:basedOn w:val="Standaardtabe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eeldingsbijschrift">
    <w:name w:val="Afbeeldingsbijschrift"/>
    <w:basedOn w:val="Standaard"/>
    <w:next w:val="Standaard"/>
    <w:uiPriority w:val="12"/>
    <w:qFormat/>
    <w:rsid w:val="005F7E8C"/>
    <w:pPr>
      <w:spacing w:before="120" w:after="200"/>
    </w:pPr>
    <w:rPr>
      <w:rFonts w:ascii="Arial"/>
      <w:b/>
      <w:sz w:val="20"/>
    </w:rPr>
  </w:style>
  <w:style w:type="paragraph" w:customStyle="1" w:styleId="Naamauteur">
    <w:name w:val="Naam auteur"/>
    <w:basedOn w:val="Standaard"/>
    <w:next w:val="Standaard"/>
    <w:uiPriority w:val="12"/>
    <w:qFormat/>
    <w:rsid w:val="00724F53"/>
    <w:pPr>
      <w:pBdr>
        <w:bottom w:val="single" w:sz="8" w:space="6" w:color="808080" w:themeColor="background1" w:themeShade="80"/>
      </w:pBdr>
      <w:spacing w:after="240"/>
    </w:pPr>
    <w:rPr>
      <w:b/>
      <w:caps/>
    </w:rPr>
  </w:style>
  <w:style w:type="character" w:customStyle="1" w:styleId="Afbeeldingsbijschriftgewijzigd">
    <w:name w:val="Afbeeldingsbijschrift (gewijzigd)"/>
    <w:basedOn w:val="Standaardalinea-lettertype"/>
    <w:uiPriority w:val="2"/>
    <w:semiHidden/>
    <w:qFormat/>
    <w:rsid w:val="00381DB7"/>
    <w:rPr>
      <w:rFonts w:ascii="Times New Roman" w:hAnsi="Times New Roman"/>
      <w:b w:val="0"/>
      <w:i w:val="0"/>
      <w:color w:val="000000" w:themeColor="text1"/>
      <w:sz w:val="24"/>
    </w:rPr>
  </w:style>
  <w:style w:type="paragraph" w:customStyle="1" w:styleId="Titeleditie">
    <w:name w:val="Titel editie"/>
    <w:basedOn w:val="Standaard"/>
    <w:next w:val="Standaard"/>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Subtiteleditie">
    <w:name w:val="Subtitel editie"/>
    <w:basedOn w:val="Standaard"/>
    <w:next w:val="Standaard"/>
    <w:uiPriority w:val="13"/>
    <w:qFormat/>
    <w:rsid w:val="00FD60FD"/>
    <w:rPr>
      <w:rFonts w:asciiTheme="majorHAnsi" w:eastAsia="Rockwell" w:hAnsiTheme="majorHAnsi" w:cs="Rockwell"/>
      <w:b/>
      <w:bCs/>
      <w:caps/>
      <w:color w:val="1F497D" w:themeColor="text2"/>
      <w:sz w:val="44"/>
      <w:szCs w:val="44"/>
    </w:rPr>
  </w:style>
  <w:style w:type="character" w:styleId="Paginanummer">
    <w:name w:val="page number"/>
    <w:basedOn w:val="Standaardalinea-lettertype"/>
    <w:uiPriority w:val="99"/>
    <w:semiHidden/>
    <w:unhideWhenUsed/>
    <w:rsid w:val="00E339B9"/>
  </w:style>
  <w:style w:type="paragraph" w:customStyle="1" w:styleId="Trefwoord">
    <w:name w:val="Trefwoord"/>
    <w:basedOn w:val="Standaard"/>
    <w:next w:val="Standaard"/>
    <w:uiPriority w:val="14"/>
    <w:qFormat/>
    <w:rsid w:val="00AB13A5"/>
    <w:pPr>
      <w:spacing w:after="120"/>
    </w:pPr>
    <w:rPr>
      <w:rFonts w:asciiTheme="majorHAnsi" w:hAnsiTheme="majorHAnsi"/>
      <w:b/>
      <w:caps/>
      <w:color w:val="1F497D" w:themeColor="text2"/>
      <w:sz w:val="28"/>
    </w:rPr>
  </w:style>
  <w:style w:type="character" w:customStyle="1" w:styleId="Kop5Char">
    <w:name w:val="Kop 5 Char"/>
    <w:basedOn w:val="Standaardalinea-lettertype"/>
    <w:link w:val="Kop5"/>
    <w:uiPriority w:val="9"/>
    <w:rsid w:val="002C5E34"/>
    <w:rPr>
      <w:b/>
      <w:sz w:val="70"/>
    </w:rPr>
  </w:style>
  <w:style w:type="paragraph" w:customStyle="1" w:styleId="Kop3gewijzigd">
    <w:name w:val="Kop 3 (gewijzigd)"/>
    <w:basedOn w:val="Standaard"/>
    <w:next w:val="Standaard"/>
    <w:uiPriority w:val="9"/>
    <w:qFormat/>
    <w:rsid w:val="00AB13A5"/>
    <w:pPr>
      <w:pBdr>
        <w:bottom w:val="single" w:sz="12" w:space="6" w:color="808080" w:themeColor="background1" w:themeShade="80"/>
      </w:pBdr>
    </w:pPr>
    <w:rPr>
      <w:i/>
      <w:color w:val="7F7F7F" w:themeColor="text1" w:themeTint="80"/>
      <w:sz w:val="52"/>
    </w:rPr>
  </w:style>
  <w:style w:type="character" w:styleId="Tekstvantijdelijkeaanduiding">
    <w:name w:val="Placeholder Text"/>
    <w:basedOn w:val="Standaardalinea-lettertype"/>
    <w:uiPriority w:val="99"/>
    <w:semiHidden/>
    <w:rsid w:val="00B70471"/>
    <w:rPr>
      <w:color w:val="808080"/>
    </w:rPr>
  </w:style>
  <w:style w:type="paragraph" w:styleId="Datum">
    <w:name w:val="Date"/>
    <w:basedOn w:val="Standaard"/>
    <w:next w:val="Standaard"/>
    <w:link w:val="DatumChar"/>
    <w:uiPriority w:val="11"/>
    <w:qFormat/>
    <w:rsid w:val="00FD60FD"/>
    <w:pPr>
      <w:jc w:val="center"/>
    </w:pPr>
    <w:rPr>
      <w:rFonts w:ascii="Arial" w:hAnsi="Arial"/>
      <w:b/>
      <w:caps/>
      <w:color w:val="1F497D" w:themeColor="text2"/>
      <w:sz w:val="28"/>
    </w:rPr>
  </w:style>
  <w:style w:type="character" w:customStyle="1" w:styleId="DatumChar">
    <w:name w:val="Datum Char"/>
    <w:basedOn w:val="Standaardalinea-lettertype"/>
    <w:link w:val="Datum"/>
    <w:uiPriority w:val="11"/>
    <w:rsid w:val="00FD60FD"/>
    <w:rPr>
      <w:rFonts w:ascii="Arial" w:hAnsi="Arial"/>
      <w:b/>
      <w:caps/>
      <w:color w:val="1F497D" w:themeColor="text2"/>
      <w:sz w:val="28"/>
    </w:rPr>
  </w:style>
  <w:style w:type="paragraph" w:customStyle="1" w:styleId="Kopteksteditie">
    <w:name w:val="Koptekst editie"/>
    <w:basedOn w:val="Standaard"/>
    <w:next w:val="Standaard"/>
    <w:link w:val="Tekensvoorkopteksteditie"/>
    <w:uiPriority w:val="13"/>
    <w:qFormat/>
    <w:rsid w:val="00E5732F"/>
    <w:rPr>
      <w:i/>
      <w:caps/>
      <w:color w:val="1F497D" w:themeColor="text2"/>
      <w:sz w:val="52"/>
    </w:rPr>
  </w:style>
  <w:style w:type="paragraph" w:customStyle="1" w:styleId="Datum2">
    <w:name w:val="Datum 2"/>
    <w:basedOn w:val="Standaard"/>
    <w:next w:val="Standaard"/>
    <w:link w:val="Tekensvoordatum2"/>
    <w:uiPriority w:val="11"/>
    <w:qFormat/>
    <w:rsid w:val="009C1CD2"/>
    <w:rPr>
      <w:rFonts w:ascii="Arial" w:hAnsi="Arial"/>
      <w:b/>
      <w:caps/>
      <w:color w:val="7F7F7F" w:themeColor="text1" w:themeTint="80"/>
      <w:sz w:val="28"/>
    </w:rPr>
  </w:style>
  <w:style w:type="character" w:customStyle="1" w:styleId="Tekensvoorkopteksteditie">
    <w:name w:val="Tekens voor koptekst editie"/>
    <w:basedOn w:val="Standaardalinea-lettertype"/>
    <w:link w:val="Kopteksteditie"/>
    <w:uiPriority w:val="13"/>
    <w:rsid w:val="002C5E34"/>
    <w:rPr>
      <w:i/>
      <w:caps/>
      <w:color w:val="1F497D" w:themeColor="text2"/>
      <w:sz w:val="52"/>
    </w:rPr>
  </w:style>
  <w:style w:type="paragraph" w:customStyle="1" w:styleId="Titel2">
    <w:name w:val="Titel 2"/>
    <w:basedOn w:val="Standaard"/>
    <w:next w:val="Standaard"/>
    <w:link w:val="Tekensvoortitel2"/>
    <w:uiPriority w:val="9"/>
    <w:qFormat/>
    <w:rsid w:val="00FD60FD"/>
    <w:pPr>
      <w:jc w:val="center"/>
    </w:pPr>
    <w:rPr>
      <w:rFonts w:asciiTheme="majorHAnsi" w:hAnsiTheme="majorHAnsi"/>
      <w:b/>
      <w:caps/>
      <w:color w:val="FFFFFF" w:themeColor="background1"/>
      <w:sz w:val="64"/>
    </w:rPr>
  </w:style>
  <w:style w:type="character" w:customStyle="1" w:styleId="Tekensvoordatum2">
    <w:name w:val="Tekens voor datum 2"/>
    <w:basedOn w:val="Standaardalinea-lettertype"/>
    <w:link w:val="Datum2"/>
    <w:uiPriority w:val="11"/>
    <w:rsid w:val="002C5E34"/>
    <w:rPr>
      <w:rFonts w:ascii="Arial" w:hAnsi="Arial"/>
      <w:b/>
      <w:caps/>
      <w:color w:val="7F7F7F" w:themeColor="text1" w:themeTint="80"/>
      <w:sz w:val="28"/>
    </w:rPr>
  </w:style>
  <w:style w:type="character" w:customStyle="1" w:styleId="Kop6Char">
    <w:name w:val="Kop 6 Char"/>
    <w:basedOn w:val="Standaardalinea-lettertype"/>
    <w:link w:val="Kop6"/>
    <w:uiPriority w:val="9"/>
    <w:rsid w:val="00FD60FD"/>
    <w:rPr>
      <w:rFonts w:asciiTheme="majorHAnsi" w:eastAsiaTheme="majorEastAsia" w:hAnsiTheme="majorHAnsi" w:cstheme="majorBidi"/>
      <w:b/>
      <w:caps/>
      <w:color w:val="FFFFFF" w:themeColor="background1"/>
      <w:sz w:val="44"/>
    </w:rPr>
  </w:style>
  <w:style w:type="character" w:customStyle="1" w:styleId="Tekensvoortitel2">
    <w:name w:val="Tekens voor titel 2"/>
    <w:basedOn w:val="Standaardalinea-lettertype"/>
    <w:link w:val="Titel2"/>
    <w:uiPriority w:val="9"/>
    <w:rsid w:val="00FD60FD"/>
    <w:rPr>
      <w:rFonts w:asciiTheme="majorHAnsi" w:hAnsiTheme="majorHAnsi"/>
      <w:b/>
      <w:caps/>
      <w:color w:val="FFFFFF" w:themeColor="background1"/>
      <w:sz w:val="64"/>
    </w:rPr>
  </w:style>
  <w:style w:type="character" w:customStyle="1" w:styleId="Kop7Char">
    <w:name w:val="Kop 7 Char"/>
    <w:basedOn w:val="Standaardalinea-lettertype"/>
    <w:link w:val="Kop7"/>
    <w:uiPriority w:val="9"/>
    <w:rsid w:val="00CB38DF"/>
    <w:rPr>
      <w:rFonts w:eastAsiaTheme="majorEastAsia" w:cstheme="majorBidi"/>
      <w:iCs/>
      <w:color w:val="000000" w:themeColor="text1"/>
      <w:sz w:val="52"/>
    </w:rPr>
  </w:style>
  <w:style w:type="paragraph" w:styleId="Ballontekst">
    <w:name w:val="Balloon Text"/>
    <w:basedOn w:val="Standaard"/>
    <w:link w:val="BallontekstChar"/>
    <w:uiPriority w:val="99"/>
    <w:semiHidden/>
    <w:unhideWhenUsed/>
    <w:rsid w:val="0050556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556A"/>
    <w:rPr>
      <w:rFonts w:ascii="Segoe UI" w:hAnsi="Segoe UI" w:cs="Segoe UI"/>
      <w:sz w:val="18"/>
      <w:szCs w:val="18"/>
    </w:rPr>
  </w:style>
  <w:style w:type="character" w:styleId="Nadruk">
    <w:name w:val="Emphasis"/>
    <w:basedOn w:val="Standaardalinea-lettertype"/>
    <w:uiPriority w:val="20"/>
    <w:qFormat/>
    <w:rsid w:val="00610A8B"/>
    <w:rPr>
      <w:i/>
      <w:iCs/>
    </w:rPr>
  </w:style>
  <w:style w:type="character" w:styleId="Hyperlink">
    <w:name w:val="Hyperlink"/>
    <w:basedOn w:val="Standaardalinea-lettertype"/>
    <w:uiPriority w:val="99"/>
    <w:unhideWhenUsed/>
    <w:rsid w:val="0038537D"/>
    <w:rPr>
      <w:color w:val="0000FF" w:themeColor="hyperlink"/>
      <w:u w:val="single"/>
    </w:rPr>
  </w:style>
  <w:style w:type="character" w:styleId="Onopgelostemelding">
    <w:name w:val="Unresolved Mention"/>
    <w:basedOn w:val="Standaardalinea-lettertype"/>
    <w:uiPriority w:val="99"/>
    <w:semiHidden/>
    <w:unhideWhenUsed/>
    <w:rsid w:val="00385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045831">
      <w:bodyDiv w:val="1"/>
      <w:marLeft w:val="0"/>
      <w:marRight w:val="0"/>
      <w:marTop w:val="0"/>
      <w:marBottom w:val="0"/>
      <w:divBdr>
        <w:top w:val="none" w:sz="0" w:space="0" w:color="auto"/>
        <w:left w:val="none" w:sz="0" w:space="0" w:color="auto"/>
        <w:bottom w:val="none" w:sz="0" w:space="0" w:color="auto"/>
        <w:right w:val="none" w:sz="0" w:space="0" w:color="auto"/>
      </w:divBdr>
    </w:div>
    <w:div w:id="1842232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E\AppData\Roaming\Microsoft\Sjablonen\Traditionele%20kra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FF256D72A2434E909B63718E7339A6"/>
        <w:category>
          <w:name w:val="Algemeen"/>
          <w:gallery w:val="placeholder"/>
        </w:category>
        <w:types>
          <w:type w:val="bbPlcHdr"/>
        </w:types>
        <w:behaviors>
          <w:behavior w:val="content"/>
        </w:behaviors>
        <w:guid w:val="{B2B8C90C-7AF5-4A12-808C-A687D40ED8F5}"/>
      </w:docPartPr>
      <w:docPartBody>
        <w:p w:rsidR="00732862" w:rsidRDefault="00732862">
          <w:pPr>
            <w:pStyle w:val="E3FF256D72A2434E909B63718E7339A6"/>
          </w:pPr>
          <w:r>
            <w:rPr>
              <w:lang w:bidi="nl-NL"/>
            </w:rPr>
            <w:t>Krant</w:t>
          </w:r>
        </w:p>
      </w:docPartBody>
    </w:docPart>
    <w:docPart>
      <w:docPartPr>
        <w:name w:val="648FF7F01E5544DD88C4D5481A4D9566"/>
        <w:category>
          <w:name w:val="Algemeen"/>
          <w:gallery w:val="placeholder"/>
        </w:category>
        <w:types>
          <w:type w:val="bbPlcHdr"/>
        </w:types>
        <w:behaviors>
          <w:behavior w:val="content"/>
        </w:behaviors>
        <w:guid w:val="{1E050125-695E-4EA8-9F57-5C1AAC9F5A33}"/>
      </w:docPartPr>
      <w:docPartBody>
        <w:p w:rsidR="00732862" w:rsidRDefault="00732862">
          <w:pPr>
            <w:pStyle w:val="648FF7F01E5544DD88C4D5481A4D9566"/>
          </w:pPr>
          <w:r w:rsidRPr="00AA595F">
            <w:rPr>
              <w:lang w:bidi="nl-NL"/>
            </w:rPr>
            <w:t>Aan de afbeelding gerelateerde titel</w:t>
          </w:r>
        </w:p>
      </w:docPartBody>
    </w:docPart>
    <w:docPart>
      <w:docPartPr>
        <w:name w:val="18FDED81B7894DA5A2BB4DAA6C9268DB"/>
        <w:category>
          <w:name w:val="Algemeen"/>
          <w:gallery w:val="placeholder"/>
        </w:category>
        <w:types>
          <w:type w:val="bbPlcHdr"/>
        </w:types>
        <w:behaviors>
          <w:behavior w:val="content"/>
        </w:behaviors>
        <w:guid w:val="{19630C63-AE15-4FAC-BF54-AE8C37685A4F}"/>
      </w:docPartPr>
      <w:docPartBody>
        <w:p w:rsidR="00732862" w:rsidRDefault="00732862">
          <w:pPr>
            <w:pStyle w:val="18FDED81B7894DA5A2BB4DAA6C9268DB"/>
          </w:pPr>
          <w:r w:rsidRPr="00AD3818">
            <w:rPr>
              <w:lang w:val="en-US" w:bidi="nl-NL"/>
            </w:rPr>
            <w:t>TREFWOORD</w:t>
          </w:r>
        </w:p>
      </w:docPartBody>
    </w:docPart>
    <w:docPart>
      <w:docPartPr>
        <w:name w:val="B70EE4F618C845A8A587C9D1D3279440"/>
        <w:category>
          <w:name w:val="Algemeen"/>
          <w:gallery w:val="placeholder"/>
        </w:category>
        <w:types>
          <w:type w:val="bbPlcHdr"/>
        </w:types>
        <w:behaviors>
          <w:behavior w:val="content"/>
        </w:behaviors>
        <w:guid w:val="{019CF7B9-14C2-408F-B0EB-5A8B22731730}"/>
      </w:docPartPr>
      <w:docPartBody>
        <w:p w:rsidR="00732862" w:rsidRDefault="00732862">
          <w:pPr>
            <w:pStyle w:val="B70EE4F618C845A8A587C9D1D3279440"/>
          </w:pPr>
          <w:r w:rsidRPr="00AA595F">
            <w:rPr>
              <w:lang w:bidi="nl-NL"/>
            </w:rPr>
            <w:t>TREFWOORD</w:t>
          </w:r>
        </w:p>
      </w:docPartBody>
    </w:docPart>
    <w:docPart>
      <w:docPartPr>
        <w:name w:val="5BE0CE5B50B348B3934DEAA91C0D2E36"/>
        <w:category>
          <w:name w:val="Algemeen"/>
          <w:gallery w:val="placeholder"/>
        </w:category>
        <w:types>
          <w:type w:val="bbPlcHdr"/>
        </w:types>
        <w:behaviors>
          <w:behavior w:val="content"/>
        </w:behaviors>
        <w:guid w:val="{30C02CAF-ECE1-43E8-BE1E-26B73ED43CF2}"/>
      </w:docPartPr>
      <w:docPartBody>
        <w:p w:rsidR="00732862" w:rsidRDefault="00732862">
          <w:pPr>
            <w:pStyle w:val="5BE0CE5B50B348B3934DEAA91C0D2E36"/>
          </w:pPr>
          <w:r w:rsidRPr="00AA595F">
            <w:rPr>
              <w:lang w:bidi="nl-NL"/>
            </w:rP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Light">
    <w:altName w:val="Calibri"/>
    <w:panose1 w:val="020B0604030602030204"/>
    <w:charset w:val="00"/>
    <w:family w:val="swiss"/>
    <w:pitch w:val="variable"/>
    <w:sig w:usb0="E00002FF" w:usb1="5000205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Nova">
    <w:altName w:val="Arial Nova"/>
    <w:charset w:val="00"/>
    <w:family w:val="swiss"/>
    <w:pitch w:val="variable"/>
    <w:sig w:usb0="2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ikadoRegular">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862"/>
    <w:rsid w:val="00732862"/>
    <w:rsid w:val="00D9627E"/>
    <w:rsid w:val="00FC18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3FF256D72A2434E909B63718E7339A6">
    <w:name w:val="E3FF256D72A2434E909B63718E7339A6"/>
  </w:style>
  <w:style w:type="paragraph" w:customStyle="1" w:styleId="29A38B0D3AFD42AC8F74870BF46DB50B">
    <w:name w:val="29A38B0D3AFD42AC8F74870BF46DB50B"/>
  </w:style>
  <w:style w:type="paragraph" w:customStyle="1" w:styleId="19C43BE838F24063954587B17F13D50D">
    <w:name w:val="19C43BE838F24063954587B17F13D50D"/>
  </w:style>
  <w:style w:type="paragraph" w:customStyle="1" w:styleId="648FF7F01E5544DD88C4D5481A4D9566">
    <w:name w:val="648FF7F01E5544DD88C4D5481A4D9566"/>
  </w:style>
  <w:style w:type="paragraph" w:customStyle="1" w:styleId="74CA76187B144E4A90A4043241291107">
    <w:name w:val="74CA76187B144E4A90A4043241291107"/>
  </w:style>
  <w:style w:type="paragraph" w:customStyle="1" w:styleId="BCACF99E63EB4BC0A0F8494A84FF07AE">
    <w:name w:val="BCACF99E63EB4BC0A0F8494A84FF07AE"/>
  </w:style>
  <w:style w:type="paragraph" w:customStyle="1" w:styleId="69B40555E2FB49AAAF8FF974B556FBCB">
    <w:name w:val="69B40555E2FB49AAAF8FF974B556FBCB"/>
  </w:style>
  <w:style w:type="paragraph" w:customStyle="1" w:styleId="A0F0854742AA4F1ABD0AF138BE74E617">
    <w:name w:val="A0F0854742AA4F1ABD0AF138BE74E617"/>
  </w:style>
  <w:style w:type="paragraph" w:customStyle="1" w:styleId="4A1CF8739A454ABDA14A247CBB08D87B">
    <w:name w:val="4A1CF8739A454ABDA14A247CBB08D87B"/>
  </w:style>
  <w:style w:type="paragraph" w:customStyle="1" w:styleId="001B3670D3574ED2B0C930577B321413">
    <w:name w:val="001B3670D3574ED2B0C930577B321413"/>
  </w:style>
  <w:style w:type="paragraph" w:customStyle="1" w:styleId="4E46258879C14E48A164E8CE4D37ADE9">
    <w:name w:val="4E46258879C14E48A164E8CE4D37ADE9"/>
  </w:style>
  <w:style w:type="paragraph" w:customStyle="1" w:styleId="2C126C88824241389BE2E62B9A5AB03E">
    <w:name w:val="2C126C88824241389BE2E62B9A5AB03E"/>
  </w:style>
  <w:style w:type="paragraph" w:customStyle="1" w:styleId="E273E9D1A4E14000B2C5535D80933135">
    <w:name w:val="E273E9D1A4E14000B2C5535D80933135"/>
  </w:style>
  <w:style w:type="paragraph" w:customStyle="1" w:styleId="CA02BE2F9CA1411F9E65FAC6FDFC196F">
    <w:name w:val="CA02BE2F9CA1411F9E65FAC6FDFC196F"/>
  </w:style>
  <w:style w:type="paragraph" w:customStyle="1" w:styleId="B699945350A345B7B9510EA1CAF63B9C">
    <w:name w:val="B699945350A345B7B9510EA1CAF63B9C"/>
  </w:style>
  <w:style w:type="paragraph" w:customStyle="1" w:styleId="2FEF9EBFB45B41FC9327BDC8B3A7980A">
    <w:name w:val="2FEF9EBFB45B41FC9327BDC8B3A7980A"/>
  </w:style>
  <w:style w:type="paragraph" w:customStyle="1" w:styleId="18FDED81B7894DA5A2BB4DAA6C9268DB">
    <w:name w:val="18FDED81B7894DA5A2BB4DAA6C9268DB"/>
  </w:style>
  <w:style w:type="paragraph" w:customStyle="1" w:styleId="305B7F4D511F43E4936B17989B935368">
    <w:name w:val="305B7F4D511F43E4936B17989B935368"/>
  </w:style>
  <w:style w:type="paragraph" w:customStyle="1" w:styleId="50671714B5074D29A80A1AFC4FB836F9">
    <w:name w:val="50671714B5074D29A80A1AFC4FB836F9"/>
  </w:style>
  <w:style w:type="paragraph" w:customStyle="1" w:styleId="B70EE4F618C845A8A587C9D1D3279440">
    <w:name w:val="B70EE4F618C845A8A587C9D1D3279440"/>
  </w:style>
  <w:style w:type="paragraph" w:customStyle="1" w:styleId="C25E070C2A194F5B9C639DBA71A9F98A">
    <w:name w:val="C25E070C2A194F5B9C639DBA71A9F98A"/>
  </w:style>
  <w:style w:type="paragraph" w:customStyle="1" w:styleId="7EABE5720B2F4D6E9437B2AA9FE0EE8E">
    <w:name w:val="7EABE5720B2F4D6E9437B2AA9FE0EE8E"/>
  </w:style>
  <w:style w:type="paragraph" w:customStyle="1" w:styleId="CF119E2A90A1479B90774BBF21FB989A">
    <w:name w:val="CF119E2A90A1479B90774BBF21FB989A"/>
  </w:style>
  <w:style w:type="paragraph" w:customStyle="1" w:styleId="5BE0CE5B50B348B3934DEAA91C0D2E36">
    <w:name w:val="5BE0CE5B50B348B3934DEAA91C0D2E36"/>
  </w:style>
  <w:style w:type="paragraph" w:customStyle="1" w:styleId="B5DE840240DE41F2A6D389E0484C28DB">
    <w:name w:val="B5DE840240DE41F2A6D389E0484C28DB"/>
  </w:style>
  <w:style w:type="paragraph" w:customStyle="1" w:styleId="D058AD73510B43249DB4F69D9264498B">
    <w:name w:val="D058AD73510B43249DB4F69D9264498B"/>
  </w:style>
  <w:style w:type="paragraph" w:customStyle="1" w:styleId="D70835F4DC004B42BA70044872558D2B">
    <w:name w:val="D70835F4DC004B42BA70044872558D2B"/>
  </w:style>
  <w:style w:type="paragraph" w:customStyle="1" w:styleId="06D4E0400AA446D8ABDA38AEA8EC4EB6">
    <w:name w:val="06D4E0400AA446D8ABDA38AEA8EC4EB6"/>
  </w:style>
  <w:style w:type="paragraph" w:customStyle="1" w:styleId="2E480EC0B8F94CC4B19AA4F5B5AEE0B4">
    <w:name w:val="2E480EC0B8F94CC4B19AA4F5B5AEE0B4"/>
  </w:style>
  <w:style w:type="paragraph" w:customStyle="1" w:styleId="3F770E4D264B4CF78D64F612C63E4F25">
    <w:name w:val="3F770E4D264B4CF78D64F612C63E4F25"/>
  </w:style>
  <w:style w:type="paragraph" w:customStyle="1" w:styleId="BE0804E211C5418297D4B6A4414CD49A">
    <w:name w:val="BE0804E211C5418297D4B6A4414CD49A"/>
  </w:style>
  <w:style w:type="paragraph" w:customStyle="1" w:styleId="6AFB1AE9C88F4B6F9899A558E82C513B">
    <w:name w:val="6AFB1AE9C88F4B6F9899A558E82C513B"/>
  </w:style>
  <w:style w:type="paragraph" w:customStyle="1" w:styleId="0D059A701CA14EDDBC611E11D638F815">
    <w:name w:val="0D059A701CA14EDDBC611E11D638F815"/>
  </w:style>
  <w:style w:type="paragraph" w:customStyle="1" w:styleId="19E89C322310498799909D5E4E82266D">
    <w:name w:val="19E89C322310498799909D5E4E82266D"/>
  </w:style>
  <w:style w:type="paragraph" w:customStyle="1" w:styleId="D10E58FCA0DB4A49910ECBF803AD4FB4">
    <w:name w:val="D10E58FCA0DB4A49910ECBF803AD4FB4"/>
  </w:style>
  <w:style w:type="paragraph" w:styleId="Plattetekst">
    <w:name w:val="Body Text"/>
    <w:basedOn w:val="Standaard"/>
    <w:link w:val="PlattetekstChar"/>
    <w:uiPriority w:val="2"/>
    <w:semiHidden/>
    <w:qFormat/>
    <w:pPr>
      <w:widowControl w:val="0"/>
      <w:autoSpaceDE w:val="0"/>
      <w:autoSpaceDN w:val="0"/>
      <w:spacing w:after="0" w:line="240" w:lineRule="auto"/>
    </w:pPr>
    <w:rPr>
      <w:rFonts w:eastAsiaTheme="minorHAnsi"/>
      <w:sz w:val="24"/>
      <w:szCs w:val="24"/>
      <w:lang w:eastAsia="en-US"/>
    </w:rPr>
  </w:style>
  <w:style w:type="character" w:customStyle="1" w:styleId="PlattetekstChar">
    <w:name w:val="Platte tekst Char"/>
    <w:basedOn w:val="Standaardalinea-lettertype"/>
    <w:link w:val="Plattetekst"/>
    <w:uiPriority w:val="2"/>
    <w:semiHidden/>
    <w:rPr>
      <w:rFonts w:eastAsiaTheme="minorHAnsi"/>
      <w:sz w:val="24"/>
      <w:szCs w:val="24"/>
      <w:lang w:eastAsia="en-US"/>
    </w:rPr>
  </w:style>
  <w:style w:type="paragraph" w:customStyle="1" w:styleId="840853D32E0C4344B3805D6E4B851653">
    <w:name w:val="840853D32E0C4344B3805D6E4B851653"/>
  </w:style>
  <w:style w:type="paragraph" w:customStyle="1" w:styleId="D58984D4FD8449439D40A132E69AF029">
    <w:name w:val="D58984D4FD8449439D40A132E69AF029"/>
  </w:style>
  <w:style w:type="paragraph" w:customStyle="1" w:styleId="9124E2BBAB064B3D9C19A3271AFE1E4D">
    <w:name w:val="9124E2BBAB064B3D9C19A3271AFE1E4D"/>
  </w:style>
  <w:style w:type="paragraph" w:customStyle="1" w:styleId="CFF18FE5E8044EB5B71154217D68362A">
    <w:name w:val="CFF18FE5E8044EB5B71154217D68362A"/>
  </w:style>
  <w:style w:type="paragraph" w:customStyle="1" w:styleId="9AA0CC7CA26A4676ADA8A1220A063E2A">
    <w:name w:val="9AA0CC7CA26A4676ADA8A1220A063E2A"/>
  </w:style>
  <w:style w:type="paragraph" w:customStyle="1" w:styleId="CBE8971DC4094979A80C241104141B02">
    <w:name w:val="CBE8971DC4094979A80C241104141B02"/>
  </w:style>
  <w:style w:type="paragraph" w:customStyle="1" w:styleId="C04DA6E8F83946A0AD7F799B9EF8D693">
    <w:name w:val="C04DA6E8F83946A0AD7F799B9EF8D693"/>
  </w:style>
  <w:style w:type="paragraph" w:customStyle="1" w:styleId="3EA3DA78811A4C52AC7AE97B2475140B">
    <w:name w:val="3EA3DA78811A4C52AC7AE97B2475140B"/>
  </w:style>
  <w:style w:type="paragraph" w:customStyle="1" w:styleId="DE9914D669BB4BEFAB79BBB2A43DE00D">
    <w:name w:val="DE9914D669BB4BEFAB79BBB2A43DE00D"/>
  </w:style>
  <w:style w:type="paragraph" w:customStyle="1" w:styleId="79A32500F1394728AF0B7883C56FAFB9">
    <w:name w:val="79A32500F1394728AF0B7883C56FAFB9"/>
  </w:style>
  <w:style w:type="paragraph" w:customStyle="1" w:styleId="3E5EF9C2B0F84AB7A64B6DA38492332B">
    <w:name w:val="3E5EF9C2B0F84AB7A64B6DA38492332B"/>
  </w:style>
  <w:style w:type="paragraph" w:customStyle="1" w:styleId="073FC853093C4D5EB92C42AC437247F4">
    <w:name w:val="073FC853093C4D5EB92C42AC437247F4"/>
  </w:style>
  <w:style w:type="paragraph" w:customStyle="1" w:styleId="54961D3675D7471D8C3E23A2BA875007">
    <w:name w:val="54961D3675D7471D8C3E23A2BA875007"/>
  </w:style>
  <w:style w:type="paragraph" w:customStyle="1" w:styleId="7E9C034A8ED24740AE34744696C82609">
    <w:name w:val="7E9C034A8ED24740AE34744696C82609"/>
  </w:style>
  <w:style w:type="paragraph" w:customStyle="1" w:styleId="ADD05E96A223495987A04C5F6E043550">
    <w:name w:val="ADD05E96A223495987A04C5F6E043550"/>
  </w:style>
  <w:style w:type="paragraph" w:customStyle="1" w:styleId="1BE6564CB2E14EFDBDD6185B9F589921">
    <w:name w:val="1BE6564CB2E14EFDBDD6185B9F589921"/>
  </w:style>
  <w:style w:type="paragraph" w:customStyle="1" w:styleId="5CF1D29F205C42EFBC86B6CA6C387AF0">
    <w:name w:val="5CF1D29F205C42EFBC86B6CA6C387AF0"/>
  </w:style>
  <w:style w:type="paragraph" w:customStyle="1" w:styleId="497AF984D62B4C598F5E518D6F8980CF">
    <w:name w:val="497AF984D62B4C598F5E518D6F8980CF"/>
  </w:style>
  <w:style w:type="paragraph" w:customStyle="1" w:styleId="80EC6D4A9B2D44AFA0D9FF5079DAB34E">
    <w:name w:val="80EC6D4A9B2D44AFA0D9FF5079DAB34E"/>
  </w:style>
  <w:style w:type="paragraph" w:customStyle="1" w:styleId="E611FCFD367746A0B42EFC7BC8EEF3E7">
    <w:name w:val="E611FCFD367746A0B42EFC7BC8EEF3E7"/>
    <w:rsid w:val="00FC1857"/>
  </w:style>
  <w:style w:type="paragraph" w:customStyle="1" w:styleId="C19259CEA2F5400E8837315E759141E3">
    <w:name w:val="C19259CEA2F5400E8837315E759141E3"/>
    <w:rsid w:val="00D962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31A1A3C4-DFA2-476E-BE35-606B2D83FE57}">
  <ds:schemaRef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71af3243-3dd4-4a8d-8c0d-dd76da1f02a5"/>
    <ds:schemaRef ds:uri="http://www.w3.org/XML/1998/namespace"/>
    <ds:schemaRef ds:uri="http://purl.org/dc/dcmitype/"/>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3C1986-8DD3-4BF6-A465-D13C14850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Traditionele krant</Template>
  <TotalTime>0</TotalTime>
  <Pages>7</Pages>
  <Words>1668</Words>
  <Characters>9178</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K’tje Hannes stopt!</vt:lpstr>
      <vt:lpstr>Newspaper</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K3’tje Hanne stopt!</dc:title>
  <dc:creator/>
  <cp:lastModifiedBy/>
  <cp:revision>1</cp:revision>
  <dcterms:created xsi:type="dcterms:W3CDTF">2022-11-01T09:08:00Z</dcterms:created>
  <dcterms:modified xsi:type="dcterms:W3CDTF">2022-11-04T13:29:00Z</dcterms:modified>
  <cp:category>dag</cp:category>
  <cp:contentStatus>editie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